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07011" w:rsidR="00AF0C11" w:rsidP="00514D70" w:rsidRDefault="00514D70" w14:paraId="4D7BDADA" w14:textId="329DB61A">
      <w:pPr>
        <w:pStyle w:val="Otsikko1"/>
        <w:rPr>
          <w:rFonts w:ascii="Segoe UI" w:hAnsi="Segoe UI" w:cs="Segoe UI"/>
          <w:color w:val="009639" w:themeColor="accent1"/>
          <w:sz w:val="22"/>
          <w:szCs w:val="22"/>
          <w:rPrChange w:author="" w16du:dateUtc="2025-03-20T12:31:00Z" w:id="1542759013">
            <w:rPr>
              <w:color w:val="009639" w:themeColor="accent1"/>
            </w:rPr>
          </w:rPrChange>
        </w:rPr>
      </w:pPr>
      <w:r w:rsidRPr="2B889127" w:rsidR="00514D70">
        <w:rPr>
          <w:rFonts w:ascii="Segoe UI" w:hAnsi="Segoe UI" w:cs="Segoe UI"/>
          <w:color w:val="009639" w:themeColor="accent1" w:themeTint="FF" w:themeShade="FF"/>
          <w:sz w:val="22"/>
          <w:szCs w:val="22"/>
        </w:rPr>
        <w:t xml:space="preserve">Tietosuojaseloste </w:t>
      </w:r>
      <w:r w:rsidRPr="2B889127" w:rsidR="00C76C13">
        <w:rPr>
          <w:rFonts w:ascii="Segoe UI" w:hAnsi="Segoe UI" w:cs="Segoe UI"/>
          <w:color w:val="009639" w:themeColor="accent1" w:themeTint="FF" w:themeShade="FF"/>
          <w:sz w:val="22"/>
          <w:szCs w:val="22"/>
        </w:rPr>
        <w:t>LajiGIS</w:t>
      </w:r>
      <w:r w:rsidRPr="2B889127" w:rsidR="004B00F7">
        <w:rPr>
          <w:rFonts w:ascii="Segoe UI" w:hAnsi="Segoe UI" w:cs="Segoe UI"/>
          <w:color w:val="009639" w:themeColor="accent1" w:themeTint="FF" w:themeShade="FF"/>
          <w:sz w:val="22"/>
          <w:szCs w:val="22"/>
        </w:rPr>
        <w:t>-järjestelmän yhteystiedoista</w:t>
      </w:r>
    </w:p>
    <w:p w:rsidRPr="00607011" w:rsidR="00514D70" w:rsidP="00AF0C11" w:rsidRDefault="00514D70" w14:paraId="2387C0ED" w14:textId="77777777" w14:noSpellErr="1">
      <w:pPr>
        <w:rPr>
          <w:rFonts w:ascii="Segoe UI" w:hAnsi="Segoe UI" w:cs="Segoe UI"/>
          <w:rPrChange w:author="" w16du:dateUtc="2025-03-20T12:31:00Z" w:id="1527411723">
            <w:rPr/>
          </w:rPrChange>
        </w:rPr>
      </w:pPr>
    </w:p>
    <w:p w:rsidRPr="00607011" w:rsidR="00C76C13" w:rsidP="2B889127" w:rsidRDefault="00514D70" w14:paraId="594841B3" w14:textId="28EC59CF" w14:noSpellErr="1">
      <w:pPr>
        <w:rPr>
          <w:rFonts w:ascii="Segoe UI" w:hAnsi="Segoe UI" w:cs="Segoe UI"/>
          <w:color w:val="auto"/>
          <w:rPrChange w:author="" w16du:dateUtc="2025-03-20T12:31:00Z" w:id="482061600">
            <w:rPr/>
          </w:rPrChange>
        </w:rPr>
      </w:pPr>
      <w:r w:rsidRPr="2B889127" w:rsidR="00514D70">
        <w:rPr>
          <w:rFonts w:ascii="Segoe UI" w:hAnsi="Segoe UI" w:cs="Segoe UI"/>
        </w:rPr>
        <w:t>Metsähallitukse</w:t>
      </w:r>
      <w:r w:rsidRPr="2B889127" w:rsidR="00CC421A">
        <w:rPr>
          <w:rFonts w:ascii="Segoe UI" w:hAnsi="Segoe UI" w:cs="Segoe UI"/>
        </w:rPr>
        <w:t xml:space="preserve">n </w:t>
      </w:r>
      <w:r w:rsidRPr="2B889127" w:rsidR="00C76C13">
        <w:rPr>
          <w:rFonts w:ascii="Segoe UI" w:hAnsi="Segoe UI" w:cs="Segoe UI"/>
        </w:rPr>
        <w:t>LAJIGIS</w:t>
      </w:r>
      <w:r w:rsidRPr="2B889127" w:rsidR="00CC421A">
        <w:rPr>
          <w:rFonts w:ascii="Segoe UI" w:hAnsi="Segoe UI" w:cs="Segoe UI"/>
        </w:rPr>
        <w:t xml:space="preserve">-järjestelmällä (osa Uljas-paikkatietojärjestelmäkokonaisuutta) </w:t>
      </w:r>
      <w:r w:rsidRPr="2B889127" w:rsidR="00C76C13">
        <w:rPr>
          <w:rFonts w:ascii="Segoe UI" w:hAnsi="Segoe UI" w:cs="Segoe UI"/>
        </w:rPr>
        <w:t>hallitaan ja ylläpidetään lajistokartoitusten lajihavaintotietoja. Järjestelmään</w:t>
      </w:r>
      <w:r w:rsidRPr="2B889127" w:rsidR="00467BAB">
        <w:rPr>
          <w:rFonts w:ascii="Segoe UI" w:hAnsi="Segoe UI" w:cs="Segoe UI"/>
        </w:rPr>
        <w:t xml:space="preserve"> tallennetaan myös muuta laji- ja lajistokartoitustapahtumii</w:t>
      </w:r>
      <w:r w:rsidRPr="2B889127" w:rsidR="00C76C13">
        <w:rPr>
          <w:rFonts w:ascii="Segoe UI" w:hAnsi="Segoe UI" w:cs="Segoe UI"/>
        </w:rPr>
        <w:t>n liittyvää tietoa. Lajihavainnot liittyvät järjestelmässä</w:t>
      </w:r>
      <w:r w:rsidRPr="2B889127" w:rsidR="00AF17A0">
        <w:rPr>
          <w:rFonts w:ascii="Segoe UI" w:hAnsi="Segoe UI" w:cs="Segoe UI"/>
        </w:rPr>
        <w:t xml:space="preserve"> pääsääntöisesti kartoituskohtei</w:t>
      </w:r>
      <w:r w:rsidRPr="2B889127" w:rsidR="00C76C13">
        <w:rPr>
          <w:rFonts w:ascii="Segoe UI" w:hAnsi="Segoe UI" w:cs="Segoe UI"/>
        </w:rPr>
        <w:t>lle ja uhanalaisista lajeista tehdään esiintymän toimenpidekohteita, joille tallennetaan esiintymiin liittyviä toimenpiteitä ja uhkia. Lajih</w:t>
      </w:r>
      <w:r w:rsidRPr="2B889127" w:rsidR="00467BAB">
        <w:rPr>
          <w:rFonts w:ascii="Segoe UI" w:hAnsi="Segoe UI" w:cs="Segoe UI"/>
        </w:rPr>
        <w:t>a</w:t>
      </w:r>
      <w:r w:rsidRPr="2B889127" w:rsidR="00C76C13">
        <w:rPr>
          <w:rFonts w:ascii="Segoe UI" w:hAnsi="Segoe UI" w:cs="Segoe UI"/>
        </w:rPr>
        <w:t>vaintoihin voi liittyä myös näytetietoja.</w:t>
      </w:r>
      <w:r w:rsidRPr="2B889127" w:rsidR="00D56DF6">
        <w:rPr>
          <w:rFonts w:ascii="Segoe UI" w:hAnsi="Segoe UI" w:cs="Segoe UI"/>
        </w:rPr>
        <w:t xml:space="preserve"> Järjestelmä on käytössä myös muualla ympäristöhallinnossa (</w:t>
      </w:r>
      <w:r w:rsidRPr="2B889127" w:rsidR="00467BAB">
        <w:rPr>
          <w:rFonts w:ascii="Segoe UI" w:hAnsi="Segoe UI" w:cs="Segoe UI"/>
        </w:rPr>
        <w:t xml:space="preserve">tällä hetkellä: </w:t>
      </w:r>
      <w:r w:rsidRPr="2B889127" w:rsidR="00D56DF6">
        <w:rPr>
          <w:rFonts w:ascii="Segoe UI" w:hAnsi="Segoe UI" w:cs="Segoe UI"/>
        </w:rPr>
        <w:t>SYKE, YM, ELY-keskukset).</w:t>
      </w:r>
      <w:r w:rsidRPr="2B889127" w:rsidR="00C76C13">
        <w:rPr>
          <w:rFonts w:ascii="Segoe UI" w:hAnsi="Segoe UI" w:cs="Segoe UI"/>
        </w:rPr>
        <w:t xml:space="preserve"> </w:t>
      </w:r>
    </w:p>
    <w:p w:rsidRPr="00607011" w:rsidR="00C65A81" w:rsidP="00195876" w:rsidRDefault="00C65A81" w14:paraId="589F126F" w14:textId="2F43853D" w14:noSpellErr="1">
      <w:pPr>
        <w:pStyle w:val="Otsikko3"/>
        <w:rPr>
          <w:rFonts w:ascii="Segoe UI" w:hAnsi="Segoe UI" w:cs="Segoe UI"/>
          <w:color w:val="009639" w:themeColor="accent1"/>
          <w:sz w:val="22"/>
          <w:szCs w:val="22"/>
          <w:rPrChange w:author="" w16du:dateUtc="2025-03-20T12:31:00Z" w:id="476541163">
            <w:rPr>
              <w:color w:val="009639" w:themeColor="accent1"/>
            </w:rPr>
          </w:rPrChange>
        </w:rPr>
      </w:pPr>
      <w:r w:rsidRPr="2B889127" w:rsidR="00C65A81">
        <w:rPr>
          <w:rFonts w:ascii="Segoe UI" w:hAnsi="Segoe UI" w:cs="Segoe UI"/>
          <w:color w:val="009639" w:themeColor="accent1" w:themeTint="FF" w:themeShade="FF"/>
          <w:sz w:val="22"/>
          <w:szCs w:val="22"/>
        </w:rPr>
        <w:t>Tietojen kerääminen</w:t>
      </w:r>
    </w:p>
    <w:p w:rsidRPr="00607011" w:rsidR="00467BAB" w:rsidP="00913BED" w:rsidRDefault="00046687" w14:paraId="6AE422D6" w14:textId="507560C5">
      <w:pPr>
        <w:rPr>
          <w:rFonts w:ascii="Segoe UI" w:hAnsi="Segoe UI" w:cs="Segoe UI"/>
          <w:rPrChange w:author="" w16du:dateUtc="2025-03-20T12:31:00Z" w:id="1883247849">
            <w:rPr/>
          </w:rPrChange>
        </w:rPr>
      </w:pPr>
      <w:r w:rsidRPr="2B889127" w:rsidR="00046687">
        <w:rPr>
          <w:rFonts w:ascii="Segoe UI" w:hAnsi="Segoe UI" w:cs="Segoe UI"/>
        </w:rPr>
        <w:t>Tietoa kerätään Metsähallituksen omien</w:t>
      </w:r>
      <w:r w:rsidRPr="2B889127" w:rsidR="005F1D21">
        <w:rPr>
          <w:rFonts w:ascii="Segoe UI" w:hAnsi="Segoe UI" w:cs="Segoe UI"/>
        </w:rPr>
        <w:t xml:space="preserve"> tai muussa ympäristöhallinnossa tehtävien</w:t>
      </w:r>
      <w:r w:rsidRPr="2B889127" w:rsidR="00046687">
        <w:rPr>
          <w:rFonts w:ascii="Segoe UI" w:hAnsi="Segoe UI" w:cs="Segoe UI"/>
        </w:rPr>
        <w:t xml:space="preserve"> laji- ja </w:t>
      </w:r>
      <w:r w:rsidRPr="2B889127" w:rsidR="00467BAB">
        <w:rPr>
          <w:rFonts w:ascii="Segoe UI" w:hAnsi="Segoe UI" w:cs="Segoe UI"/>
        </w:rPr>
        <w:t>lajistokartoitusten yhteydessä. O</w:t>
      </w:r>
      <w:r w:rsidRPr="2B889127" w:rsidR="00AF17A0">
        <w:rPr>
          <w:rFonts w:ascii="Segoe UI" w:hAnsi="Segoe UI" w:cs="Segoe UI"/>
        </w:rPr>
        <w:t xml:space="preserve">sa </w:t>
      </w:r>
      <w:r w:rsidRPr="2B889127" w:rsidR="00AF17A0">
        <w:rPr>
          <w:rFonts w:ascii="Segoe UI" w:hAnsi="Segoe UI" w:cs="Segoe UI"/>
        </w:rPr>
        <w:t>LajiGISissä</w:t>
      </w:r>
      <w:r w:rsidRPr="2B889127" w:rsidR="00AF17A0">
        <w:rPr>
          <w:rFonts w:ascii="Segoe UI" w:hAnsi="Segoe UI" w:cs="Segoe UI"/>
        </w:rPr>
        <w:t xml:space="preserve"> tietosisällöstä koostuu </w:t>
      </w:r>
      <w:r w:rsidRPr="2B889127" w:rsidR="00AF17A0">
        <w:rPr>
          <w:rFonts w:ascii="Segoe UI" w:hAnsi="Segoe UI" w:cs="Segoe UI"/>
        </w:rPr>
        <w:t>SYKEn</w:t>
      </w:r>
      <w:r w:rsidRPr="2B889127" w:rsidR="00AF17A0">
        <w:rPr>
          <w:rFonts w:ascii="Segoe UI" w:hAnsi="Segoe UI" w:cs="Segoe UI"/>
        </w:rPr>
        <w:t xml:space="preserve"> Eliölajit järjestelmästä konver</w:t>
      </w:r>
      <w:r w:rsidRPr="2B889127" w:rsidR="005F1D21">
        <w:rPr>
          <w:rFonts w:ascii="Segoe UI" w:hAnsi="Segoe UI" w:cs="Segoe UI"/>
        </w:rPr>
        <w:t>t</w:t>
      </w:r>
      <w:r w:rsidRPr="2B889127" w:rsidR="00AF17A0">
        <w:rPr>
          <w:rFonts w:ascii="Segoe UI" w:hAnsi="Segoe UI" w:cs="Segoe UI"/>
        </w:rPr>
        <w:t>oidusta t</w:t>
      </w:r>
      <w:r w:rsidRPr="2B889127" w:rsidR="005F1D21">
        <w:rPr>
          <w:rFonts w:ascii="Segoe UI" w:hAnsi="Segoe UI" w:cs="Segoe UI"/>
        </w:rPr>
        <w:t xml:space="preserve">iedosta. </w:t>
      </w:r>
      <w:r w:rsidRPr="2B889127" w:rsidR="00046687">
        <w:rPr>
          <w:rFonts w:ascii="Segoe UI" w:hAnsi="Segoe UI" w:cs="Segoe UI"/>
        </w:rPr>
        <w:t xml:space="preserve">Myös </w:t>
      </w:r>
      <w:r w:rsidRPr="2B889127" w:rsidR="00467BAB">
        <w:rPr>
          <w:rFonts w:ascii="Segoe UI" w:hAnsi="Segoe UI" w:cs="Segoe UI"/>
        </w:rPr>
        <w:t xml:space="preserve">mm. </w:t>
      </w:r>
      <w:r w:rsidRPr="2B889127" w:rsidR="00046687">
        <w:rPr>
          <w:rFonts w:ascii="Segoe UI" w:hAnsi="Segoe UI" w:cs="Segoe UI"/>
        </w:rPr>
        <w:t>vesiy</w:t>
      </w:r>
      <w:r w:rsidRPr="2B889127" w:rsidR="00B84530">
        <w:rPr>
          <w:rFonts w:ascii="Segoe UI" w:hAnsi="Segoe UI" w:cs="Segoe UI"/>
        </w:rPr>
        <w:t>mpäristöjen kartoitustietoa saad</w:t>
      </w:r>
      <w:r w:rsidRPr="2B889127" w:rsidR="00046687">
        <w:rPr>
          <w:rFonts w:ascii="Segoe UI" w:hAnsi="Segoe UI" w:cs="Segoe UI"/>
        </w:rPr>
        <w:t xml:space="preserve">aan </w:t>
      </w:r>
      <w:r w:rsidRPr="2B889127" w:rsidR="00046687">
        <w:rPr>
          <w:rFonts w:ascii="Segoe UI" w:hAnsi="Segoe UI" w:cs="Segoe UI"/>
        </w:rPr>
        <w:t>SYKEltä</w:t>
      </w:r>
      <w:r w:rsidRPr="2B889127" w:rsidR="00046687">
        <w:rPr>
          <w:rFonts w:ascii="Segoe UI" w:hAnsi="Segoe UI" w:cs="Segoe UI"/>
        </w:rPr>
        <w:t xml:space="preserve"> (</w:t>
      </w:r>
      <w:r w:rsidRPr="2B889127" w:rsidR="00B84530">
        <w:rPr>
          <w:rFonts w:ascii="Segoe UI" w:hAnsi="Segoe UI" w:cs="Segoe UI"/>
        </w:rPr>
        <w:t>mm.</w:t>
      </w:r>
      <w:r w:rsidRPr="2B889127" w:rsidR="002D6929">
        <w:rPr>
          <w:rFonts w:ascii="Segoe UI" w:hAnsi="Segoe UI" w:cs="Segoe UI"/>
        </w:rPr>
        <w:t xml:space="preserve"> </w:t>
      </w:r>
      <w:r w:rsidRPr="2B889127" w:rsidR="00046687">
        <w:rPr>
          <w:rFonts w:ascii="Segoe UI" w:hAnsi="Segoe UI" w:cs="Segoe UI"/>
        </w:rPr>
        <w:t>Velmu</w:t>
      </w:r>
      <w:r w:rsidRPr="2B889127" w:rsidR="00B84530">
        <w:rPr>
          <w:rFonts w:ascii="Segoe UI" w:hAnsi="Segoe UI" w:cs="Segoe UI"/>
        </w:rPr>
        <w:t>-aine</w:t>
      </w:r>
      <w:r w:rsidRPr="2B889127" w:rsidR="002D6929">
        <w:rPr>
          <w:rFonts w:ascii="Segoe UI" w:hAnsi="Segoe UI" w:cs="Segoe UI"/>
        </w:rPr>
        <w:t>isto). Tietoa saadaan myös mm. e</w:t>
      </w:r>
      <w:r w:rsidRPr="2B889127" w:rsidR="00046687">
        <w:rPr>
          <w:rFonts w:ascii="Segoe UI" w:hAnsi="Segoe UI" w:cs="Segoe UI"/>
        </w:rPr>
        <w:t xml:space="preserve">liötyöryhmiltä, jotka ovat lajinsuojelutyötä varten perustettuja asiantuntijaverkostoja. </w:t>
      </w:r>
      <w:r w:rsidRPr="2B889127" w:rsidR="00467BAB">
        <w:rPr>
          <w:rFonts w:ascii="Segoe UI" w:hAnsi="Segoe UI" w:cs="Segoe UI"/>
        </w:rPr>
        <w:t>Tiedon keräämiseen tai analysointiin</w:t>
      </w:r>
      <w:r w:rsidRPr="2B889127" w:rsidR="00046687">
        <w:rPr>
          <w:rFonts w:ascii="Segoe UI" w:hAnsi="Segoe UI" w:cs="Segoe UI"/>
        </w:rPr>
        <w:t xml:space="preserve"> voi osallistua myös vapaaehtoisia</w:t>
      </w:r>
      <w:r w:rsidRPr="2B889127" w:rsidR="00D56DF6">
        <w:rPr>
          <w:rFonts w:ascii="Segoe UI" w:hAnsi="Segoe UI" w:cs="Segoe UI"/>
        </w:rPr>
        <w:t xml:space="preserve"> </w:t>
      </w:r>
      <w:r w:rsidRPr="2B889127" w:rsidR="00467BAB">
        <w:rPr>
          <w:rFonts w:ascii="Segoe UI" w:hAnsi="Segoe UI" w:cs="Segoe UI"/>
        </w:rPr>
        <w:t>tai muita henkilöitä,</w:t>
      </w:r>
      <w:r w:rsidRPr="2B889127" w:rsidR="005F1D21">
        <w:rPr>
          <w:rFonts w:ascii="Segoe UI" w:hAnsi="Segoe UI" w:cs="Segoe UI"/>
        </w:rPr>
        <w:t xml:space="preserve"> jotka eivät ole </w:t>
      </w:r>
      <w:r w:rsidRPr="2B889127" w:rsidR="005F1D21">
        <w:rPr>
          <w:rFonts w:ascii="Segoe UI" w:hAnsi="Segoe UI" w:cs="Segoe UI"/>
        </w:rPr>
        <w:t>työs</w:t>
      </w:r>
      <w:r w:rsidRPr="2B889127" w:rsidR="68B00204">
        <w:rPr>
          <w:rFonts w:ascii="Segoe UI" w:hAnsi="Segoe UI" w:cs="Segoe UI"/>
        </w:rPr>
        <w:t>u</w:t>
      </w:r>
      <w:r w:rsidRPr="2B889127" w:rsidR="005F1D21">
        <w:rPr>
          <w:rFonts w:ascii="Segoe UI" w:hAnsi="Segoe UI" w:cs="Segoe UI"/>
        </w:rPr>
        <w:t>hteessa</w:t>
      </w:r>
      <w:r w:rsidRPr="2B889127" w:rsidR="00D56DF6">
        <w:rPr>
          <w:rFonts w:ascii="Segoe UI" w:hAnsi="Segoe UI" w:cs="Segoe UI"/>
        </w:rPr>
        <w:t xml:space="preserve"> </w:t>
      </w:r>
      <w:r w:rsidRPr="2B889127" w:rsidR="000B54D0">
        <w:rPr>
          <w:rFonts w:ascii="Segoe UI" w:hAnsi="Segoe UI" w:cs="Segoe UI"/>
        </w:rPr>
        <w:t>Metsähallitukseen</w:t>
      </w:r>
      <w:r w:rsidRPr="2B889127" w:rsidR="00D56DF6">
        <w:rPr>
          <w:rFonts w:ascii="Segoe UI" w:hAnsi="Segoe UI" w:cs="Segoe UI"/>
        </w:rPr>
        <w:t xml:space="preserve"> tai muuhun ympäristöhallintoon</w:t>
      </w:r>
      <w:r w:rsidRPr="2B889127" w:rsidR="00046687">
        <w:rPr>
          <w:rFonts w:ascii="Segoe UI" w:hAnsi="Segoe UI" w:cs="Segoe UI"/>
        </w:rPr>
        <w:t xml:space="preserve">. </w:t>
      </w:r>
    </w:p>
    <w:p w:rsidRPr="00607011" w:rsidR="00547358" w:rsidP="00913BED" w:rsidRDefault="00467BAB" w14:paraId="1A3CCCBD" w14:textId="5A78A0A9">
      <w:pPr>
        <w:rPr>
          <w:rFonts w:ascii="Segoe UI" w:hAnsi="Segoe UI" w:cs="Segoe UI"/>
          <w:rPrChange w:author="" w16du:dateUtc="2025-03-20T12:31:00Z" w:id="547048228">
            <w:rPr/>
          </w:rPrChange>
        </w:rPr>
      </w:pPr>
      <w:r w:rsidRPr="2B889127" w:rsidR="00467BAB">
        <w:rPr>
          <w:rFonts w:ascii="Segoe UI" w:hAnsi="Segoe UI" w:cs="Segoe UI"/>
        </w:rPr>
        <w:t>LajiGIS</w:t>
      </w:r>
      <w:r w:rsidRPr="2B889127" w:rsidR="00467BAB">
        <w:rPr>
          <w:rFonts w:ascii="Segoe UI" w:hAnsi="Segoe UI" w:cs="Segoe UI"/>
        </w:rPr>
        <w:t>-j</w:t>
      </w:r>
      <w:r w:rsidRPr="2B889127" w:rsidR="00AF17A0">
        <w:rPr>
          <w:rFonts w:ascii="Segoe UI" w:hAnsi="Segoe UI" w:cs="Segoe UI"/>
        </w:rPr>
        <w:t>ärjestelmään tallennetaan</w:t>
      </w:r>
      <w:r w:rsidRPr="2B889127" w:rsidR="00B84530">
        <w:rPr>
          <w:rFonts w:ascii="Segoe UI" w:hAnsi="Segoe UI" w:cs="Segoe UI"/>
        </w:rPr>
        <w:t xml:space="preserve"> henkilötietoja</w:t>
      </w:r>
      <w:r w:rsidRPr="2B889127" w:rsidR="00046687">
        <w:rPr>
          <w:rFonts w:ascii="Segoe UI" w:hAnsi="Segoe UI" w:cs="Segoe UI"/>
        </w:rPr>
        <w:t xml:space="preserve"> vain</w:t>
      </w:r>
      <w:r w:rsidRPr="2B889127" w:rsidR="00AF17A0">
        <w:rPr>
          <w:rFonts w:ascii="Segoe UI" w:hAnsi="Segoe UI" w:cs="Segoe UI"/>
        </w:rPr>
        <w:t xml:space="preserve"> &lt;Sukunimi Etunimi&gt; -muodossa</w:t>
      </w:r>
      <w:r w:rsidRPr="2B889127" w:rsidR="00046687">
        <w:rPr>
          <w:rFonts w:ascii="Segoe UI" w:hAnsi="Segoe UI" w:cs="Segoe UI"/>
        </w:rPr>
        <w:t>. Tarkempia osoite</w:t>
      </w:r>
      <w:r w:rsidRPr="2B889127" w:rsidR="00D56DF6">
        <w:rPr>
          <w:rFonts w:ascii="Segoe UI" w:hAnsi="Segoe UI" w:cs="Segoe UI"/>
        </w:rPr>
        <w:t>-</w:t>
      </w:r>
      <w:r w:rsidRPr="2B889127" w:rsidR="00046687">
        <w:rPr>
          <w:rFonts w:ascii="Segoe UI" w:hAnsi="Segoe UI" w:cs="Segoe UI"/>
        </w:rPr>
        <w:t xml:space="preserve"> tai puh</w:t>
      </w:r>
      <w:r w:rsidRPr="2B889127" w:rsidR="00467BAB">
        <w:rPr>
          <w:rFonts w:ascii="Segoe UI" w:hAnsi="Segoe UI" w:cs="Segoe UI"/>
        </w:rPr>
        <w:t>elinnumerotietoja järjestelmään ei tallenneta</w:t>
      </w:r>
      <w:r w:rsidRPr="2B889127" w:rsidR="00046687">
        <w:rPr>
          <w:rFonts w:ascii="Segoe UI" w:hAnsi="Segoe UI" w:cs="Segoe UI"/>
        </w:rPr>
        <w:t>.</w:t>
      </w:r>
      <w:r w:rsidRPr="2B889127" w:rsidR="00D56DF6">
        <w:rPr>
          <w:rFonts w:ascii="Segoe UI" w:hAnsi="Segoe UI" w:cs="Segoe UI"/>
        </w:rPr>
        <w:t xml:space="preserve"> </w:t>
      </w:r>
      <w:r w:rsidRPr="2B889127" w:rsidR="00B84530">
        <w:rPr>
          <w:rFonts w:ascii="Segoe UI" w:hAnsi="Segoe UI" w:cs="Segoe UI"/>
        </w:rPr>
        <w:t>Nimitietoa</w:t>
      </w:r>
      <w:r w:rsidRPr="2B889127" w:rsidR="00046687">
        <w:rPr>
          <w:rFonts w:ascii="Segoe UI" w:hAnsi="Segoe UI" w:cs="Segoe UI"/>
        </w:rPr>
        <w:t xml:space="preserve"> tallennetaan </w:t>
      </w:r>
      <w:r w:rsidRPr="2B889127" w:rsidR="00467BAB">
        <w:rPr>
          <w:rFonts w:ascii="Segoe UI" w:hAnsi="Segoe UI" w:cs="Segoe UI"/>
        </w:rPr>
        <w:t xml:space="preserve">seuraaviin </w:t>
      </w:r>
      <w:r w:rsidRPr="2B889127" w:rsidR="00046687">
        <w:rPr>
          <w:rFonts w:ascii="Segoe UI" w:hAnsi="Segoe UI" w:cs="Segoe UI"/>
        </w:rPr>
        <w:t>kenttiin: k</w:t>
      </w:r>
      <w:r w:rsidRPr="2B889127" w:rsidR="00AF17A0">
        <w:rPr>
          <w:rFonts w:ascii="Segoe UI" w:hAnsi="Segoe UI" w:cs="Segoe UI"/>
        </w:rPr>
        <w:t>artoituksen ehdottaja, kartoittaja, kenttähenkilöt, näytteenottaja, havaitsija, näytte</w:t>
      </w:r>
      <w:r w:rsidRPr="2B889127" w:rsidR="00B84530">
        <w:rPr>
          <w:rFonts w:ascii="Segoe UI" w:hAnsi="Segoe UI" w:cs="Segoe UI"/>
        </w:rPr>
        <w:t>en kerääjä, näytteen määrittäjä ja</w:t>
      </w:r>
      <w:r w:rsidRPr="2B889127" w:rsidR="00AF17A0">
        <w:rPr>
          <w:rFonts w:ascii="Segoe UI" w:hAnsi="Segoe UI" w:cs="Segoe UI"/>
        </w:rPr>
        <w:t xml:space="preserve"> </w:t>
      </w:r>
      <w:r w:rsidRPr="2B889127" w:rsidR="00AF17A0">
        <w:rPr>
          <w:rFonts w:ascii="Segoe UI" w:hAnsi="Segoe UI" w:cs="Segoe UI"/>
        </w:rPr>
        <w:t>toimenpi</w:t>
      </w:r>
      <w:r w:rsidRPr="2B889127" w:rsidR="379EB8F2">
        <w:rPr>
          <w:rFonts w:ascii="Segoe UI" w:hAnsi="Segoe UI" w:cs="Segoe UI"/>
        </w:rPr>
        <w:t>t</w:t>
      </w:r>
      <w:r w:rsidRPr="2B889127" w:rsidR="00AF17A0">
        <w:rPr>
          <w:rFonts w:ascii="Segoe UI" w:hAnsi="Segoe UI" w:cs="Segoe UI"/>
        </w:rPr>
        <w:t>een</w:t>
      </w:r>
      <w:r w:rsidRPr="2B889127" w:rsidR="00AF17A0">
        <w:rPr>
          <w:rFonts w:ascii="Segoe UI" w:hAnsi="Segoe UI" w:cs="Segoe UI"/>
        </w:rPr>
        <w:t xml:space="preserve"> tekijä. Lisäksi tallenn</w:t>
      </w:r>
      <w:r w:rsidRPr="2B889127" w:rsidR="00046687">
        <w:rPr>
          <w:rFonts w:ascii="Segoe UI" w:hAnsi="Segoe UI" w:cs="Segoe UI"/>
        </w:rPr>
        <w:t>u</w:t>
      </w:r>
      <w:r w:rsidRPr="2B889127" w:rsidR="00AF17A0">
        <w:rPr>
          <w:rFonts w:ascii="Segoe UI" w:hAnsi="Segoe UI" w:cs="Segoe UI"/>
        </w:rPr>
        <w:t>ksista</w:t>
      </w:r>
      <w:r w:rsidRPr="2B889127" w:rsidR="00467BAB">
        <w:rPr>
          <w:rFonts w:ascii="Segoe UI" w:hAnsi="Segoe UI" w:cs="Segoe UI"/>
        </w:rPr>
        <w:t xml:space="preserve"> ja k</w:t>
      </w:r>
      <w:r w:rsidRPr="2B889127" w:rsidR="00046687">
        <w:rPr>
          <w:rFonts w:ascii="Segoe UI" w:hAnsi="Segoe UI" w:cs="Segoe UI"/>
        </w:rPr>
        <w:t xml:space="preserve">onversiosta </w:t>
      </w:r>
      <w:r w:rsidRPr="2B889127" w:rsidR="00AF17A0">
        <w:rPr>
          <w:rFonts w:ascii="Segoe UI" w:hAnsi="Segoe UI" w:cs="Segoe UI"/>
        </w:rPr>
        <w:t xml:space="preserve">tallentuu </w:t>
      </w:r>
      <w:r w:rsidRPr="2B889127" w:rsidR="00467BAB">
        <w:rPr>
          <w:rFonts w:ascii="Segoe UI" w:hAnsi="Segoe UI" w:cs="Segoe UI"/>
        </w:rPr>
        <w:t>nimi</w:t>
      </w:r>
      <w:r w:rsidRPr="2B889127" w:rsidR="00AF17A0">
        <w:rPr>
          <w:rFonts w:ascii="Segoe UI" w:hAnsi="Segoe UI" w:cs="Segoe UI"/>
        </w:rPr>
        <w:t xml:space="preserve">tietoja kenttiin: luoja ja päivittäjä. </w:t>
      </w:r>
    </w:p>
    <w:p w:rsidRPr="00607011" w:rsidR="00CD4F17" w:rsidP="2B889127" w:rsidRDefault="00CD4F17" w14:paraId="46D7D8E5" w14:noSpellErr="1" w14:textId="4175E0D9">
      <w:pPr>
        <w:rPr>
          <w:rFonts w:ascii="Segoe UI" w:hAnsi="Segoe UI" w:cs="Segoe UI"/>
          <w:color w:val="auto"/>
        </w:rPr>
      </w:pPr>
      <w:r w:rsidRPr="2B889127" w:rsidR="00CD4F17">
        <w:rPr>
          <w:rFonts w:ascii="Segoe UI" w:hAnsi="Segoe UI" w:cs="Segoe UI"/>
          <w:color w:val="auto"/>
        </w:rPr>
        <w:t xml:space="preserve">Raportoinnin toteuttamiseksi edellä mainittuihin </w:t>
      </w:r>
      <w:r w:rsidRPr="2B889127" w:rsidR="00CD4F17">
        <w:rPr>
          <w:rFonts w:ascii="Segoe UI" w:hAnsi="Segoe UI" w:cs="Segoe UI"/>
          <w:color w:val="auto"/>
        </w:rPr>
        <w:t>lajistokartoitusten laji</w:t>
      </w:r>
      <w:r w:rsidRPr="2B889127" w:rsidR="00607011">
        <w:rPr>
          <w:rFonts w:ascii="Segoe UI" w:hAnsi="Segoe UI" w:cs="Segoe UI"/>
          <w:color w:val="auto"/>
        </w:rPr>
        <w:t>- ja laji</w:t>
      </w:r>
      <w:r w:rsidRPr="2B889127" w:rsidR="00CD4F17">
        <w:rPr>
          <w:rFonts w:ascii="Segoe UI" w:hAnsi="Segoe UI" w:cs="Segoe UI"/>
          <w:color w:val="auto"/>
        </w:rPr>
        <w:t>havaintotieto</w:t>
      </w:r>
      <w:r w:rsidRPr="2B889127" w:rsidR="00607011">
        <w:rPr>
          <w:rFonts w:ascii="Segoe UI" w:hAnsi="Segoe UI" w:cs="Segoe UI"/>
          <w:color w:val="auto"/>
        </w:rPr>
        <w:t xml:space="preserve">ihin </w:t>
      </w:r>
      <w:r w:rsidRPr="2B889127" w:rsidR="00CD4F17">
        <w:rPr>
          <w:rFonts w:ascii="Segoe UI" w:hAnsi="Segoe UI" w:cs="Segoe UI"/>
          <w:color w:val="auto"/>
        </w:rPr>
        <w:t xml:space="preserve">liittyviä henkilötietoja välitetään Metsähallituksen data-alustalle, joka sijaitsee Microsoft </w:t>
      </w:r>
      <w:r w:rsidRPr="2B889127" w:rsidR="00CD4F17">
        <w:rPr>
          <w:rFonts w:ascii="Segoe UI" w:hAnsi="Segoe UI" w:cs="Segoe UI"/>
          <w:color w:val="auto"/>
        </w:rPr>
        <w:t>Azure</w:t>
      </w:r>
      <w:r w:rsidRPr="2B889127" w:rsidR="00CD4F17">
        <w:rPr>
          <w:rFonts w:ascii="Segoe UI" w:hAnsi="Segoe UI" w:cs="Segoe UI"/>
          <w:color w:val="auto"/>
        </w:rPr>
        <w:t xml:space="preserve"> pilvipalveluympäristössä EU-alueella.</w:t>
      </w:r>
      <w:r w:rsidRPr="2B889127" w:rsidR="00CD4F17">
        <w:rPr>
          <w:rFonts w:ascii="Segoe UI" w:hAnsi="Segoe UI" w:cs="Segoe UI"/>
          <w:color w:val="auto"/>
        </w:rPr>
        <w:t> </w:t>
      </w:r>
    </w:p>
    <w:p w:rsidRPr="00607011" w:rsidR="00C65A81" w:rsidP="00195876" w:rsidRDefault="00C65A81" w14:paraId="3C53D6BF" w14:textId="088B5A23" w14:noSpellErr="1">
      <w:pPr>
        <w:pStyle w:val="Otsikko3"/>
        <w:rPr>
          <w:rFonts w:ascii="Segoe UI" w:hAnsi="Segoe UI" w:cs="Segoe UI"/>
          <w:color w:val="009639" w:themeColor="accent1"/>
          <w:sz w:val="22"/>
          <w:szCs w:val="22"/>
          <w:rPrChange w:author="" w16du:dateUtc="2025-03-20T12:31:00Z" w:id="1025516564">
            <w:rPr>
              <w:color w:val="009639" w:themeColor="accent1"/>
            </w:rPr>
          </w:rPrChange>
        </w:rPr>
      </w:pPr>
      <w:r w:rsidRPr="2B889127" w:rsidR="00C65A81">
        <w:rPr>
          <w:rFonts w:ascii="Segoe UI" w:hAnsi="Segoe UI" w:cs="Segoe UI"/>
          <w:color w:val="009639" w:themeColor="accent1" w:themeTint="FF" w:themeShade="FF"/>
          <w:sz w:val="22"/>
          <w:szCs w:val="22"/>
        </w:rPr>
        <w:t>Tietojen käsittely ja luovutus</w:t>
      </w:r>
    </w:p>
    <w:p w:rsidRPr="00607011" w:rsidR="005F1D21" w:rsidP="000D6CD9" w:rsidRDefault="000D6CD9" w14:paraId="54959D24" w14:textId="5CD24243" w14:noSpellErr="1">
      <w:pPr>
        <w:rPr>
          <w:rFonts w:ascii="Segoe UI" w:hAnsi="Segoe UI" w:cs="Segoe UI"/>
          <w:rPrChange w:author="" w16du:dateUtc="2025-03-20T12:31:00Z" w:id="1758507161">
            <w:rPr/>
          </w:rPrChange>
        </w:rPr>
      </w:pPr>
      <w:r w:rsidRPr="2B889127" w:rsidR="000D6CD9">
        <w:rPr>
          <w:rFonts w:ascii="Segoe UI" w:hAnsi="Segoe UI" w:cs="Segoe UI"/>
        </w:rPr>
        <w:t>Käsitte</w:t>
      </w:r>
      <w:r w:rsidRPr="2B889127" w:rsidR="0086066E">
        <w:rPr>
          <w:rFonts w:ascii="Segoe UI" w:hAnsi="Segoe UI" w:cs="Segoe UI"/>
        </w:rPr>
        <w:t xml:space="preserve">ly perustuu </w:t>
      </w:r>
      <w:r w:rsidRPr="2B889127" w:rsidR="00733B37">
        <w:rPr>
          <w:rFonts w:ascii="Segoe UI" w:hAnsi="Segoe UI" w:cs="Segoe UI"/>
        </w:rPr>
        <w:t xml:space="preserve">Metsähallituksen </w:t>
      </w:r>
      <w:r w:rsidRPr="2B889127" w:rsidR="0086066E">
        <w:rPr>
          <w:rFonts w:ascii="Segoe UI" w:hAnsi="Segoe UI" w:cs="Segoe UI"/>
        </w:rPr>
        <w:t>yleiseen etuun ja velvollisuuteen toteuttaa luonnon monimuotoisu</w:t>
      </w:r>
      <w:r w:rsidRPr="2B889127" w:rsidR="00E17DFD">
        <w:rPr>
          <w:rFonts w:ascii="Segoe UI" w:hAnsi="Segoe UI" w:cs="Segoe UI"/>
        </w:rPr>
        <w:t>uden säilyttämistä ja lisäämistä</w:t>
      </w:r>
      <w:r w:rsidRPr="2B889127" w:rsidR="0086066E">
        <w:rPr>
          <w:rFonts w:ascii="Segoe UI" w:hAnsi="Segoe UI" w:cs="Segoe UI"/>
        </w:rPr>
        <w:t xml:space="preserve"> edistäviä toimenpiteitä. </w:t>
      </w:r>
      <w:r w:rsidRPr="2B889127" w:rsidR="00467BAB">
        <w:rPr>
          <w:rFonts w:ascii="Segoe UI" w:hAnsi="Segoe UI" w:cs="Segoe UI"/>
        </w:rPr>
        <w:t>Henkilöiden n</w:t>
      </w:r>
      <w:r w:rsidRPr="2B889127" w:rsidR="00D56DF6">
        <w:rPr>
          <w:rFonts w:ascii="Segoe UI" w:hAnsi="Segoe UI" w:cs="Segoe UI"/>
        </w:rPr>
        <w:t>imitietoja tallennetaan tiedon laadun ja luotettavuuden varmistamiseksi sekä t</w:t>
      </w:r>
      <w:r w:rsidRPr="2B889127" w:rsidR="00467BAB">
        <w:rPr>
          <w:rFonts w:ascii="Segoe UI" w:hAnsi="Segoe UI" w:cs="Segoe UI"/>
        </w:rPr>
        <w:t xml:space="preserve">utkimuksellisiin tarkoituksiin. </w:t>
      </w:r>
      <w:r w:rsidRPr="2B889127" w:rsidR="005F1D21">
        <w:rPr>
          <w:rFonts w:ascii="Segoe UI" w:hAnsi="Segoe UI" w:cs="Segoe UI"/>
        </w:rPr>
        <w:t xml:space="preserve">Metsähallitusten omien aineistojen osalta </w:t>
      </w:r>
      <w:r w:rsidRPr="2B889127" w:rsidR="00467BAB">
        <w:rPr>
          <w:rFonts w:ascii="Segoe UI" w:hAnsi="Segoe UI" w:cs="Segoe UI"/>
        </w:rPr>
        <w:t xml:space="preserve">nimitietojen </w:t>
      </w:r>
      <w:r w:rsidRPr="2B889127" w:rsidR="005F1D21">
        <w:rPr>
          <w:rFonts w:ascii="Segoe UI" w:hAnsi="Segoe UI" w:cs="Segoe UI"/>
        </w:rPr>
        <w:t xml:space="preserve">käsittely perustuu sellaisen </w:t>
      </w:r>
      <w:r w:rsidRPr="2B889127" w:rsidR="00467BAB">
        <w:rPr>
          <w:rFonts w:ascii="Segoe UI" w:hAnsi="Segoe UI" w:cs="Segoe UI"/>
        </w:rPr>
        <w:t>työ</w:t>
      </w:r>
      <w:r w:rsidRPr="2B889127" w:rsidR="005F1D21">
        <w:rPr>
          <w:rFonts w:ascii="Segoe UI" w:hAnsi="Segoe UI" w:cs="Segoe UI"/>
        </w:rPr>
        <w:t>sopimuksen täytäntöön panemiseen, jossa rekisteröity on osapuolena</w:t>
      </w:r>
      <w:r w:rsidRPr="2B889127" w:rsidR="00467BAB">
        <w:rPr>
          <w:rFonts w:ascii="Segoe UI" w:hAnsi="Segoe UI" w:cs="Segoe UI"/>
        </w:rPr>
        <w:t xml:space="preserve"> (työsopimus)</w:t>
      </w:r>
      <w:r w:rsidRPr="2B889127" w:rsidR="005F1D21">
        <w:rPr>
          <w:rFonts w:ascii="Segoe UI" w:hAnsi="Segoe UI" w:cs="Segoe UI"/>
        </w:rPr>
        <w:t xml:space="preserve">. Ulkopuolisten aineistojen osalta rekisteröity on antanut suostumuksensa henkilötietojensa käsittelyyn kartoitus/havaintoaineiston yhteydessä. </w:t>
      </w:r>
    </w:p>
    <w:p w:rsidRPr="00607011" w:rsidR="005F1D21" w:rsidP="000D6CD9" w:rsidRDefault="00A12358" w14:paraId="0C0F960D" w14:textId="340746C0" w14:noSpellErr="1">
      <w:pPr>
        <w:rPr>
          <w:rFonts w:ascii="Segoe UI" w:hAnsi="Segoe UI" w:cs="Segoe UI"/>
          <w:rPrChange w:author="" w16du:dateUtc="2025-03-20T12:31:00Z" w:id="896861217">
            <w:rPr/>
          </w:rPrChange>
        </w:rPr>
      </w:pPr>
      <w:r w:rsidRPr="2B889127" w:rsidR="00A12358">
        <w:rPr>
          <w:rFonts w:ascii="Segoe UI" w:hAnsi="Segoe UI" w:cs="Segoe UI"/>
        </w:rPr>
        <w:t>Tietoja käsittelevät Metsähallituksen</w:t>
      </w:r>
      <w:r w:rsidRPr="2B889127" w:rsidR="001D1E45">
        <w:rPr>
          <w:rFonts w:ascii="Segoe UI" w:hAnsi="Segoe UI" w:cs="Segoe UI"/>
        </w:rPr>
        <w:t>, ELY-keskust</w:t>
      </w:r>
      <w:r w:rsidRPr="2B889127" w:rsidR="00B84530">
        <w:rPr>
          <w:rFonts w:ascii="Segoe UI" w:hAnsi="Segoe UI" w:cs="Segoe UI"/>
        </w:rPr>
        <w:t>en, Suomen ympäristökeskuksen,</w:t>
      </w:r>
      <w:r w:rsidRPr="2B889127" w:rsidR="001D1E45">
        <w:rPr>
          <w:rFonts w:ascii="Segoe UI" w:hAnsi="Segoe UI" w:cs="Segoe UI"/>
        </w:rPr>
        <w:t xml:space="preserve"> Ympäristöministeriön</w:t>
      </w:r>
      <w:r w:rsidRPr="2B889127" w:rsidR="00A12358">
        <w:rPr>
          <w:rFonts w:ascii="Segoe UI" w:hAnsi="Segoe UI" w:cs="Segoe UI"/>
        </w:rPr>
        <w:t xml:space="preserve"> </w:t>
      </w:r>
      <w:r w:rsidRPr="2B889127" w:rsidR="00B84530">
        <w:rPr>
          <w:rFonts w:ascii="Segoe UI" w:hAnsi="Segoe UI" w:cs="Segoe UI"/>
        </w:rPr>
        <w:t>ja Lu</w:t>
      </w:r>
      <w:r w:rsidRPr="2B889127" w:rsidR="00D56DF6">
        <w:rPr>
          <w:rFonts w:ascii="Segoe UI" w:hAnsi="Segoe UI" w:cs="Segoe UI"/>
        </w:rPr>
        <w:t>onnontieteellisen keskusmuseon</w:t>
      </w:r>
      <w:r w:rsidRPr="2B889127" w:rsidR="00B84530">
        <w:rPr>
          <w:rFonts w:ascii="Segoe UI" w:hAnsi="Segoe UI" w:cs="Segoe UI"/>
        </w:rPr>
        <w:t xml:space="preserve"> </w:t>
      </w:r>
      <w:r w:rsidRPr="2B889127" w:rsidR="00D56DF6">
        <w:rPr>
          <w:rFonts w:ascii="Segoe UI" w:hAnsi="Segoe UI" w:cs="Segoe UI"/>
        </w:rPr>
        <w:t xml:space="preserve">(Luomus) </w:t>
      </w:r>
      <w:r w:rsidRPr="2B889127" w:rsidR="00A12358">
        <w:rPr>
          <w:rFonts w:ascii="Segoe UI" w:hAnsi="Segoe UI" w:cs="Segoe UI"/>
        </w:rPr>
        <w:t>työntekijät.</w:t>
      </w:r>
      <w:r w:rsidRPr="2B889127" w:rsidR="00B84530">
        <w:rPr>
          <w:rFonts w:ascii="Segoe UI" w:hAnsi="Segoe UI" w:cs="Segoe UI"/>
        </w:rPr>
        <w:t xml:space="preserve"> </w:t>
      </w:r>
      <w:r w:rsidRPr="2B889127" w:rsidR="005F1D21">
        <w:rPr>
          <w:rFonts w:ascii="Segoe UI" w:hAnsi="Segoe UI" w:cs="Segoe UI"/>
        </w:rPr>
        <w:t>Tietoa luovutetaan</w:t>
      </w:r>
      <w:r w:rsidRPr="2B889127" w:rsidR="00D56DF6">
        <w:rPr>
          <w:rFonts w:ascii="Segoe UI" w:hAnsi="Segoe UI" w:cs="Segoe UI"/>
        </w:rPr>
        <w:t xml:space="preserve"> Luomuksen Lajitietokeskukseen, joka toimii </w:t>
      </w:r>
      <w:r w:rsidRPr="2B889127" w:rsidR="00467BAB">
        <w:rPr>
          <w:rFonts w:ascii="Segoe UI" w:hAnsi="Segoe UI" w:cs="Segoe UI"/>
        </w:rPr>
        <w:t>tietovarastona ja tiedon jakeluorganisaationa.</w:t>
      </w:r>
      <w:r w:rsidRPr="2B889127" w:rsidR="004506B1">
        <w:rPr>
          <w:rFonts w:ascii="Segoe UI" w:hAnsi="Segoe UI" w:cs="Segoe UI"/>
        </w:rPr>
        <w:t xml:space="preserve"> Lajitietokeskus jakautuu julkiseen portaaliin ja viranomaisportaaliin.</w:t>
      </w:r>
    </w:p>
    <w:p w:rsidRPr="00607011" w:rsidR="000D6CD9" w:rsidP="000D6CD9" w:rsidRDefault="00C76C13" w14:paraId="52F10744" w14:textId="1C1E598C" w14:noSpellErr="1">
      <w:pPr>
        <w:rPr>
          <w:rFonts w:ascii="Segoe UI" w:hAnsi="Segoe UI" w:cs="Segoe UI"/>
          <w:rPrChange w:author="" w16du:dateUtc="2025-03-20T12:31:00Z" w:id="710552479">
            <w:rPr/>
          </w:rPrChange>
        </w:rPr>
      </w:pPr>
      <w:r w:rsidRPr="2B889127" w:rsidR="00C76C13">
        <w:rPr>
          <w:rFonts w:ascii="Segoe UI" w:hAnsi="Segoe UI" w:cs="Segoe UI"/>
        </w:rPr>
        <w:t>LAJIGIS</w:t>
      </w:r>
      <w:r w:rsidRPr="2B889127" w:rsidR="00E1044A">
        <w:rPr>
          <w:rFonts w:ascii="Segoe UI" w:hAnsi="Segoe UI" w:cs="Segoe UI"/>
        </w:rPr>
        <w:t>-järjestelmän palvelu tuotetaan Metsähallituksen ICT-palvelutoimittajan kon</w:t>
      </w:r>
      <w:r w:rsidRPr="2B889127" w:rsidR="004932A9">
        <w:rPr>
          <w:rFonts w:ascii="Segoe UI" w:hAnsi="Segoe UI" w:cs="Segoe UI"/>
        </w:rPr>
        <w:t>esalissa Suomessa. Tietoja ei käsitellä tai luovuteta EU:n tai ETA-alueen ulkopuolelle</w:t>
      </w:r>
      <w:r w:rsidRPr="2B889127" w:rsidR="00A12358">
        <w:rPr>
          <w:rFonts w:ascii="Segoe UI" w:hAnsi="Segoe UI" w:cs="Segoe UI"/>
        </w:rPr>
        <w:t>.</w:t>
      </w:r>
      <w:r w:rsidRPr="2B889127" w:rsidR="004932A9">
        <w:rPr>
          <w:rFonts w:ascii="Segoe UI" w:hAnsi="Segoe UI" w:cs="Segoe UI"/>
        </w:rPr>
        <w:t xml:space="preserve"> </w:t>
      </w:r>
      <w:r w:rsidRPr="2B889127" w:rsidR="00A12358">
        <w:rPr>
          <w:rFonts w:ascii="Segoe UI" w:hAnsi="Segoe UI" w:cs="Segoe UI"/>
        </w:rPr>
        <w:t>Tietoja käsittelevät edellä mainittujen lisäksi vain järjestelmän ylläpitäjä, jonka toimista Metsähallitus on sopinut, eikä tietoja luovuteta muille tahoille.</w:t>
      </w:r>
    </w:p>
    <w:p w:rsidRPr="00607011" w:rsidR="00C65A81" w:rsidP="00195876" w:rsidRDefault="00C65A81" w14:paraId="694375E1" w14:textId="6EC8ED3D" w14:noSpellErr="1">
      <w:pPr>
        <w:pStyle w:val="Otsikko3"/>
        <w:rPr>
          <w:rFonts w:ascii="Segoe UI" w:hAnsi="Segoe UI" w:cs="Segoe UI"/>
          <w:color w:val="009639" w:themeColor="accent1"/>
          <w:sz w:val="22"/>
          <w:szCs w:val="22"/>
          <w:rPrChange w:author="" w16du:dateUtc="2025-03-20T12:31:00Z" w:id="1954322843">
            <w:rPr>
              <w:color w:val="009639" w:themeColor="accent1"/>
            </w:rPr>
          </w:rPrChange>
        </w:rPr>
      </w:pPr>
      <w:r w:rsidRPr="2B889127" w:rsidR="00C65A81">
        <w:rPr>
          <w:rFonts w:ascii="Segoe UI" w:hAnsi="Segoe UI" w:cs="Segoe UI"/>
          <w:color w:val="009639" w:themeColor="accent1" w:themeTint="FF" w:themeShade="FF"/>
          <w:sz w:val="22"/>
          <w:szCs w:val="22"/>
        </w:rPr>
        <w:t>Tietojen suojaus</w:t>
      </w:r>
    </w:p>
    <w:p w:rsidRPr="00607011" w:rsidR="00547358" w:rsidP="00913BED" w:rsidRDefault="00C76C13" w14:paraId="409CE5BB" w14:textId="4FEDB37C" w14:noSpellErr="1">
      <w:pPr>
        <w:rPr>
          <w:rFonts w:ascii="Segoe UI" w:hAnsi="Segoe UI" w:cs="Segoe UI"/>
          <w:rPrChange w:author="" w16du:dateUtc="2025-03-20T12:31:00Z" w:id="1403262761">
            <w:rPr/>
          </w:rPrChange>
        </w:rPr>
      </w:pPr>
      <w:r w:rsidRPr="2B889127" w:rsidR="00C76C13">
        <w:rPr>
          <w:rFonts w:ascii="Segoe UI" w:hAnsi="Segoe UI" w:cs="Segoe UI"/>
        </w:rPr>
        <w:t>LAJIGIS</w:t>
      </w:r>
      <w:r w:rsidRPr="2B889127" w:rsidR="00E1044A">
        <w:rPr>
          <w:rFonts w:ascii="Segoe UI" w:hAnsi="Segoe UI" w:cs="Segoe UI"/>
        </w:rPr>
        <w:t>-järjestelmän suojauks</w:t>
      </w:r>
      <w:r w:rsidRPr="2B889127" w:rsidR="00AF12CF">
        <w:rPr>
          <w:rFonts w:ascii="Segoe UI" w:hAnsi="Segoe UI" w:cs="Segoe UI"/>
        </w:rPr>
        <w:t>essa noudatetaan hyvää tietoturvakäytäntöä sekä voimassa olevia lakeja ja säädöksiä sekä niitä täydentäviä Metsähallituksen ohjeistuksia. Järjestelmän käyttö on rajattu käyttöoikeuksilla vain tietoja työssään tarvitsevien henkilöille.</w:t>
      </w:r>
      <w:r w:rsidRPr="2B889127" w:rsidR="005F1D21">
        <w:rPr>
          <w:rFonts w:ascii="Segoe UI" w:hAnsi="Segoe UI" w:cs="Segoe UI"/>
        </w:rPr>
        <w:t xml:space="preserve"> Luomuksen ylläpitämän Lajitietokeskuksen osalta henkilötiedot ovat vain Viranomaisportaalin käytössä eikä niitä jaeta julkisesti.</w:t>
      </w:r>
    </w:p>
    <w:p w:rsidRPr="00607011" w:rsidR="00C65A81" w:rsidP="00195876" w:rsidRDefault="00C65A81" w14:paraId="5FCEBAD3" w14:textId="633884C1" w14:noSpellErr="1">
      <w:pPr>
        <w:pStyle w:val="Otsikko3"/>
        <w:rPr>
          <w:rFonts w:ascii="Segoe UI" w:hAnsi="Segoe UI" w:cs="Segoe UI"/>
          <w:color w:val="009639" w:themeColor="accent1"/>
          <w:sz w:val="22"/>
          <w:szCs w:val="22"/>
          <w:rPrChange w:author="" w16du:dateUtc="2025-03-20T12:31:00Z" w:id="1836467433">
            <w:rPr>
              <w:color w:val="009639" w:themeColor="accent1"/>
            </w:rPr>
          </w:rPrChange>
        </w:rPr>
      </w:pPr>
      <w:r w:rsidRPr="2B889127" w:rsidR="00C65A81">
        <w:rPr>
          <w:rFonts w:ascii="Segoe UI" w:hAnsi="Segoe UI" w:cs="Segoe UI"/>
          <w:color w:val="009639" w:themeColor="accent1" w:themeTint="FF" w:themeShade="FF"/>
          <w:sz w:val="22"/>
          <w:szCs w:val="22"/>
        </w:rPr>
        <w:t>Tietojen säilytys</w:t>
      </w:r>
    </w:p>
    <w:p w:rsidRPr="00607011" w:rsidR="00447C68" w:rsidP="00AF0C11" w:rsidRDefault="00CC3E5C" w14:paraId="039AF25F" w14:textId="0A2F4EB9" w14:noSpellErr="1">
      <w:pPr>
        <w:rPr>
          <w:rFonts w:ascii="Segoe UI" w:hAnsi="Segoe UI" w:cs="Segoe UI"/>
          <w:rPrChange w:author="" w16du:dateUtc="2025-03-20T12:31:00Z" w:id="1155779375">
            <w:rPr/>
          </w:rPrChange>
        </w:rPr>
      </w:pPr>
      <w:r w:rsidRPr="2B889127" w:rsidR="00CC3E5C">
        <w:rPr>
          <w:rFonts w:ascii="Segoe UI" w:hAnsi="Segoe UI" w:cs="Segoe UI"/>
        </w:rPr>
        <w:t xml:space="preserve">Tietoja säilytetään </w:t>
      </w:r>
      <w:r w:rsidRPr="2B889127" w:rsidR="00D32184">
        <w:rPr>
          <w:rFonts w:ascii="Segoe UI" w:hAnsi="Segoe UI" w:cs="Segoe UI"/>
        </w:rPr>
        <w:t>järjestelmässä osana pysyvää tai päivittyvää tietosisältöä.</w:t>
      </w:r>
    </w:p>
    <w:p w:rsidRPr="00607011" w:rsidR="00C65A81" w:rsidP="00195876" w:rsidRDefault="00C65A81" w14:paraId="4DAE266D" w14:textId="160DF7B3" w14:noSpellErr="1">
      <w:pPr>
        <w:pStyle w:val="Otsikko3"/>
        <w:rPr>
          <w:rFonts w:ascii="Segoe UI" w:hAnsi="Segoe UI" w:cs="Segoe UI"/>
          <w:color w:val="009639" w:themeColor="accent1"/>
          <w:sz w:val="22"/>
          <w:szCs w:val="22"/>
          <w:rPrChange w:author="" w16du:dateUtc="2025-03-20T12:31:00Z" w:id="1090378246">
            <w:rPr>
              <w:color w:val="009639" w:themeColor="accent1"/>
            </w:rPr>
          </w:rPrChange>
        </w:rPr>
      </w:pPr>
      <w:r w:rsidRPr="2B889127" w:rsidR="00C65A81">
        <w:rPr>
          <w:rFonts w:ascii="Segoe UI" w:hAnsi="Segoe UI" w:cs="Segoe UI"/>
          <w:color w:val="009639" w:themeColor="accent1" w:themeTint="FF" w:themeShade="FF"/>
          <w:sz w:val="22"/>
          <w:szCs w:val="22"/>
        </w:rPr>
        <w:t>Rekisteröidyn oikeudet</w:t>
      </w:r>
    </w:p>
    <w:p w:rsidRPr="00607011" w:rsidR="00D80C50" w:rsidP="00AF0C11" w:rsidRDefault="00847F8A" w14:paraId="648E9217" w14:textId="47EEF44A" w14:noSpellErr="1">
      <w:pPr>
        <w:rPr>
          <w:rFonts w:ascii="Segoe UI" w:hAnsi="Segoe UI" w:cs="Segoe UI"/>
          <w:rPrChange w:author="" w16du:dateUtc="2025-03-20T12:31:00Z" w:id="1194186712">
            <w:rPr/>
          </w:rPrChange>
        </w:rPr>
      </w:pPr>
      <w:r w:rsidRPr="2B889127" w:rsidR="00847F8A">
        <w:rPr>
          <w:rFonts w:ascii="Segoe UI" w:hAnsi="Segoe UI" w:cs="Segoe UI"/>
        </w:rPr>
        <w:t xml:space="preserve">Rekisteröidyllä on oikeus pyytää rekisterinpitäjältä </w:t>
      </w:r>
      <w:r w:rsidRPr="2B889127" w:rsidR="00597F83">
        <w:rPr>
          <w:rFonts w:ascii="Segoe UI" w:hAnsi="Segoe UI" w:cs="Segoe UI"/>
        </w:rPr>
        <w:t xml:space="preserve">itseään koskevat tiedot sekä oikeus pyytää </w:t>
      </w:r>
      <w:r w:rsidRPr="2B889127" w:rsidR="00687F13">
        <w:rPr>
          <w:rFonts w:ascii="Segoe UI" w:hAnsi="Segoe UI" w:cs="Segoe UI"/>
        </w:rPr>
        <w:t>epätarkkojen ja virheellisten</w:t>
      </w:r>
      <w:r w:rsidRPr="2B889127" w:rsidR="00D80C50">
        <w:rPr>
          <w:rFonts w:ascii="Segoe UI" w:hAnsi="Segoe UI" w:cs="Segoe UI"/>
        </w:rPr>
        <w:t xml:space="preserve"> tietojen oikaisemista</w:t>
      </w:r>
      <w:r w:rsidRPr="2B889127" w:rsidR="00687F13">
        <w:rPr>
          <w:rFonts w:ascii="Segoe UI" w:hAnsi="Segoe UI" w:cs="Segoe UI"/>
        </w:rPr>
        <w:t xml:space="preserve"> ja niiden käsittelyn rajoittamista</w:t>
      </w:r>
      <w:r w:rsidRPr="2B889127" w:rsidR="00D035EB">
        <w:rPr>
          <w:rFonts w:ascii="Segoe UI" w:hAnsi="Segoe UI" w:cs="Segoe UI"/>
        </w:rPr>
        <w:t xml:space="preserve"> tietojen paikkansapitävyyden varmistamisen ajaksi</w:t>
      </w:r>
      <w:r w:rsidRPr="2B889127" w:rsidR="00687F13">
        <w:rPr>
          <w:rFonts w:ascii="Segoe UI" w:hAnsi="Segoe UI" w:cs="Segoe UI"/>
        </w:rPr>
        <w:t>.</w:t>
      </w:r>
      <w:r w:rsidRPr="2B889127" w:rsidR="00D80C50">
        <w:rPr>
          <w:rFonts w:ascii="Segoe UI" w:hAnsi="Segoe UI" w:cs="Segoe UI"/>
        </w:rPr>
        <w:t xml:space="preserve"> Rekisteröidyllä on myös oikeus tehdä valitus valvontaviranomaiselle he</w:t>
      </w:r>
      <w:r w:rsidRPr="2B889127" w:rsidR="002D6929">
        <w:rPr>
          <w:rFonts w:ascii="Segoe UI" w:hAnsi="Segoe UI" w:cs="Segoe UI"/>
        </w:rPr>
        <w:t>nkilötietojen käsittelytoimista, sekä muutoinkin käyttää tietosuoja-asetuksen ja sitä täydentävän kansallisen lainsäädännön mukaisia oikeuksiaan.</w:t>
      </w:r>
    </w:p>
    <w:p w:rsidRPr="00607011" w:rsidR="00C65A81" w:rsidP="00195876" w:rsidRDefault="00C65A81" w14:paraId="417ACEF9" w14:textId="6E3E3580" w14:noSpellErr="1">
      <w:pPr>
        <w:pStyle w:val="Otsikko3"/>
        <w:rPr>
          <w:rFonts w:ascii="Segoe UI" w:hAnsi="Segoe UI" w:cs="Segoe UI"/>
          <w:color w:val="009639" w:themeColor="accent1"/>
          <w:sz w:val="22"/>
          <w:szCs w:val="22"/>
          <w:rPrChange w:author="" w16du:dateUtc="2025-03-20T12:31:00Z" w:id="1634688032">
            <w:rPr>
              <w:color w:val="009639" w:themeColor="accent1"/>
            </w:rPr>
          </w:rPrChange>
        </w:rPr>
      </w:pPr>
      <w:r w:rsidRPr="2B889127" w:rsidR="00C65A81">
        <w:rPr>
          <w:rFonts w:ascii="Segoe UI" w:hAnsi="Segoe UI" w:cs="Segoe UI"/>
          <w:color w:val="009639" w:themeColor="accent1" w:themeTint="FF" w:themeShade="FF"/>
          <w:sz w:val="22"/>
          <w:szCs w:val="22"/>
        </w:rPr>
        <w:t>Rekisterin pitäjän yhteystiedot</w:t>
      </w:r>
    </w:p>
    <w:p w:rsidRPr="00607011" w:rsidR="006D26FD" w:rsidP="2B889127" w:rsidRDefault="00913BED" w14:paraId="4F232211" w14:noSpellErr="1" w14:textId="2465317C">
      <w:pPr>
        <w:pStyle w:val="Normaali"/>
        <w:suppressLineNumbers w:val="0"/>
        <w:bidi w:val="0"/>
        <w:spacing w:before="0" w:beforeAutospacing="off" w:after="120" w:afterAutospacing="off" w:line="240" w:lineRule="auto"/>
        <w:ind w:left="0" w:right="0"/>
        <w:jc w:val="left"/>
        <w:rPr>
          <w:rFonts w:ascii="Segoe UI" w:hAnsi="Segoe UI" w:cs="Segoe UI"/>
          <w:rPrChange w:author="" w16du:dateUtc="2025-03-20T12:31:00Z" w:id="1043699682"/>
        </w:rPr>
      </w:pPr>
      <w:r w:rsidRPr="2B889127" w:rsidR="00913BED">
        <w:rPr>
          <w:rFonts w:ascii="Segoe UI" w:hAnsi="Segoe UI" w:cs="Segoe UI"/>
        </w:rPr>
        <w:t>Tietosuojaselostetta ja re</w:t>
      </w:r>
      <w:r w:rsidRPr="2B889127" w:rsidR="004932A9">
        <w:rPr>
          <w:rFonts w:ascii="Segoe UI" w:hAnsi="Segoe UI" w:cs="Segoe UI"/>
        </w:rPr>
        <w:t>kisteröidyn oikeuksia koskeviin</w:t>
      </w:r>
      <w:r w:rsidRPr="2B889127" w:rsidR="00913BED">
        <w:rPr>
          <w:rFonts w:ascii="Segoe UI" w:hAnsi="Segoe UI" w:cs="Segoe UI"/>
        </w:rPr>
        <w:t xml:space="preserve"> kysymyksiin vastaa ensisijaisesti järjestelmän rekisterivastuuhenkilö</w:t>
      </w:r>
      <w:r w:rsidRPr="2B889127" w:rsidR="24C61959">
        <w:rPr>
          <w:rFonts w:ascii="Segoe UI" w:hAnsi="Segoe UI" w:cs="Segoe UI"/>
        </w:rPr>
        <w:t xml:space="preserve">nä toimiva </w:t>
      </w:r>
      <w:r w:rsidRPr="2B889127" w:rsidR="24C61959">
        <w:rPr>
          <w:rFonts w:ascii="Segoe UI" w:hAnsi="Segoe UI" w:cs="Segoe UI"/>
        </w:rPr>
        <w:t>LajiGIS</w:t>
      </w:r>
      <w:r w:rsidRPr="2B889127" w:rsidR="24C61959">
        <w:rPr>
          <w:rFonts w:ascii="Segoe UI" w:hAnsi="Segoe UI" w:cs="Segoe UI"/>
        </w:rPr>
        <w:t>-palvelupäällikkö (yhteystiedot löytyvät osoitteesta https://www.metsa.fi/metsahallitus/yhteystiedot/henkilohaku/).</w:t>
      </w:r>
      <w:r w:rsidRPr="2B889127" w:rsidR="00913BED">
        <w:rPr>
          <w:rFonts w:ascii="Segoe UI" w:hAnsi="Segoe UI" w:cs="Segoe UI"/>
        </w:rPr>
        <w:t xml:space="preserve"> Tietosuoja-asioissa pyydämme ottamaan yhteyttä ensisijaisesti </w:t>
      </w:r>
      <w:r w:rsidRPr="2B889127" w:rsidR="00547358">
        <w:rPr>
          <w:rFonts w:ascii="Segoe UI" w:hAnsi="Segoe UI" w:cs="Segoe UI"/>
        </w:rPr>
        <w:t xml:space="preserve">kirjallisesti </w:t>
      </w:r>
      <w:r w:rsidRPr="2B889127" w:rsidR="00412511">
        <w:rPr>
          <w:rFonts w:ascii="Segoe UI" w:hAnsi="Segoe UI" w:cs="Segoe UI"/>
        </w:rPr>
        <w:t>suoraan rekisterinpitäjään: Metsähallitus</w:t>
      </w:r>
      <w:r w:rsidRPr="2B889127" w:rsidR="00547358">
        <w:rPr>
          <w:rFonts w:ascii="Segoe UI" w:hAnsi="Segoe UI" w:cs="Segoe UI"/>
        </w:rPr>
        <w:t xml:space="preserve">/Kirjaamo, PL 94, 01301 Vantaa tai vaihtoehtoisesti </w:t>
      </w:r>
      <w:r w:rsidRPr="2B889127" w:rsidR="3D559CD8">
        <w:rPr>
          <w:rFonts w:ascii="Segoe UI" w:hAnsi="Segoe UI" w:cs="Segoe UI"/>
        </w:rPr>
        <w:t xml:space="preserve">osoitteeseen </w:t>
      </w:r>
      <w:r w:rsidRPr="2B889127" w:rsidR="00547358">
        <w:rPr>
          <w:rFonts w:ascii="Segoe UI" w:hAnsi="Segoe UI" w:cs="Segoe UI"/>
        </w:rPr>
        <w:t>tietosuoja@metsa.fi</w:t>
      </w:r>
      <w:r w:rsidRPr="2B889127" w:rsidR="00913BED">
        <w:rPr>
          <w:rFonts w:ascii="Segoe UI" w:hAnsi="Segoe UI" w:cs="Segoe UI"/>
        </w:rPr>
        <w:t>.</w:t>
      </w:r>
    </w:p>
    <w:p w:rsidRPr="00607011" w:rsidR="002E1462" w:rsidP="009C1351" w:rsidRDefault="006D26FD" w14:paraId="3045F7FF" w14:textId="26F8F523" w14:noSpellErr="1">
      <w:pPr>
        <w:tabs>
          <w:tab w:val="left" w:pos="7650"/>
        </w:tabs>
        <w:rPr>
          <w:rPrChange w:author="" w16du:dateUtc="2025-03-20T12:31:00Z" w:id="208036455">
            <w:rPr/>
          </w:rPrChange>
        </w:rPr>
      </w:pPr>
      <w:r w:rsidRPr="00607011">
        <w:rPr>
          <w:rFonts w:ascii="Segoe UI" w:hAnsi="Segoe UI" w:cs="Segoe UI"/>
          <w:rPrChange w:author="Malin Annina" w:date="2025-03-20T14:31:00Z" w16du:dateUtc="2025-03-20T12:31:00Z" w:id="187">
            <w:rPr/>
          </w:rPrChange>
        </w:rPr>
        <w:tab/>
      </w:r>
    </w:p>
    <w:sectPr w:rsidRPr="00607011" w:rsidR="002E1462" w:rsidSect="00AF0C11">
      <w:headerReference w:type="first" r:id="rId10"/>
      <w:pgSz w:w="11906" w:h="16838" w:orient="portrait" w:code="9"/>
      <w:pgMar w:top="2268" w:right="1134" w:bottom="1985" w:left="1134" w:header="567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600E" w:rsidP="00066E7E" w:rsidRDefault="000E600E" w14:paraId="283BD73B" w14:textId="77777777">
      <w:pPr>
        <w:spacing w:after="0"/>
      </w:pPr>
      <w:r>
        <w:separator/>
      </w:r>
    </w:p>
  </w:endnote>
  <w:endnote w:type="continuationSeparator" w:id="0">
    <w:p w:rsidR="000E600E" w:rsidP="00066E7E" w:rsidRDefault="000E600E" w14:paraId="57153530" w14:textId="77777777">
      <w:pPr>
        <w:spacing w:after="0"/>
      </w:pPr>
      <w:r>
        <w:continuationSeparator/>
      </w:r>
    </w:p>
  </w:endnote>
  <w:endnote w:type="continuationNotice" w:id="1">
    <w:p w:rsidR="006A4DBA" w:rsidRDefault="006A4DBA" w14:paraId="362D0E8A" w14:textId="7777777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600E" w:rsidP="00066E7E" w:rsidRDefault="000E600E" w14:paraId="40D25B80" w14:textId="77777777">
      <w:pPr>
        <w:spacing w:after="0"/>
      </w:pPr>
      <w:r>
        <w:separator/>
      </w:r>
    </w:p>
  </w:footnote>
  <w:footnote w:type="continuationSeparator" w:id="0">
    <w:p w:rsidR="000E600E" w:rsidP="00066E7E" w:rsidRDefault="000E600E" w14:paraId="4B8D9593" w14:textId="77777777">
      <w:pPr>
        <w:spacing w:after="0"/>
      </w:pPr>
      <w:r>
        <w:continuationSeparator/>
      </w:r>
    </w:p>
  </w:footnote>
  <w:footnote w:type="continuationNotice" w:id="1">
    <w:p w:rsidR="006A4DBA" w:rsidRDefault="006A4DBA" w14:paraId="344AA9FA" w14:textId="7777777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F1D21" w:rsidRDefault="005F1D21" w14:paraId="06BD1FD2" w14:textId="7189868C">
    <w:pPr>
      <w:pStyle w:val="Yltunniste"/>
    </w:pPr>
    <w:r>
      <w:rPr>
        <w:noProof/>
        <w:lang w:eastAsia="fi-FI"/>
      </w:rPr>
      <w:drawing>
        <wp:inline distT="0" distB="0" distL="0" distR="0" wp14:anchorId="0FA1B05C" wp14:editId="48F78373">
          <wp:extent cx="2448000" cy="280800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arillinen vaaka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8000" cy="28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> NUMPAGES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t>)</w:t>
    </w:r>
  </w:p>
  <w:p w:rsidR="005F1D21" w:rsidRDefault="005F1D21" w14:paraId="207A73B6" w14:textId="77777777">
    <w:pPr>
      <w:pStyle w:val="Yltunniste"/>
    </w:pPr>
  </w:p>
  <w:p w:rsidR="005F1D21" w:rsidRDefault="005F1D21" w14:paraId="14B5DE58" w14:textId="77777777">
    <w:pPr>
      <w:pStyle w:val="Yltunniste"/>
    </w:pPr>
    <w:r>
      <w:tab/>
    </w:r>
    <w:r>
      <w:tab/>
    </w:r>
    <w:r>
      <w:fldChar w:fldCharType="begin"/>
    </w:r>
    <w:r>
      <w:instrText xml:space="preserve"> MACROBUTTON  AcceptAllChangesInDoc [Asianro] </w:instrText>
    </w:r>
    <w:r>
      <w:fldChar w:fldCharType="end"/>
    </w:r>
  </w:p>
  <w:p w:rsidR="005F1D21" w:rsidRDefault="005F1D21" w14:paraId="201F858D" w14:textId="77777777">
    <w:pPr>
      <w:pStyle w:val="Yltunniste"/>
    </w:pPr>
    <w:r>
      <w:tab/>
    </w:r>
    <w:sdt>
      <w:sdtPr>
        <w:id w:val="-1644114417"/>
        <w:temporary/>
        <w:showingPlcHdr/>
        <w:date>
          <w:dateFormat w:val="d.M.yyyy"/>
          <w:lid w:val="fi-FI"/>
          <w:storeMappedDataAs w:val="dateTime"/>
          <w:calendar w:val="gregorian"/>
        </w:date>
      </w:sdtPr>
      <w:sdtEndPr/>
      <w:sdtContent>
        <w:r>
          <w:rPr>
            <w:rStyle w:val="Paikkamerkkiteksti"/>
            <w:lang w:val="en-US"/>
          </w:rPr>
          <w:t>[</w:t>
        </w:r>
        <w:r w:rsidRPr="00EC31AB">
          <w:rPr>
            <w:rStyle w:val="Paikkamerkkiteksti"/>
          </w:rPr>
          <w:t>Päivämäärä</w:t>
        </w:r>
        <w:r>
          <w:rPr>
            <w:rStyle w:val="Paikkamerkkiteksti"/>
            <w:lang w:val="en-US"/>
          </w:rPr>
          <w:t>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A31D8F"/>
    <w:multiLevelType w:val="hybridMultilevel"/>
    <w:tmpl w:val="5A7E1E82"/>
    <w:lvl w:ilvl="0" w:tplc="E670E328">
      <w:start w:val="1"/>
      <w:numFmt w:val="decimal"/>
      <w:pStyle w:val="Asiakohta"/>
      <w:lvlText w:val="%1."/>
      <w:lvlJc w:val="left"/>
      <w:pPr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305266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hideSpellingErrors/>
  <w:hideGrammaticalErrors/>
  <w:proofState w:spelling="clean" w:grammar="dirty"/>
  <w:attachedTemplate r:id="rId1"/>
  <w:trackRevisions w:val="false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D70"/>
    <w:rsid w:val="00000869"/>
    <w:rsid w:val="000065A2"/>
    <w:rsid w:val="000244CC"/>
    <w:rsid w:val="00046687"/>
    <w:rsid w:val="00066E7E"/>
    <w:rsid w:val="000755DF"/>
    <w:rsid w:val="0009025B"/>
    <w:rsid w:val="000A4743"/>
    <w:rsid w:val="000B54D0"/>
    <w:rsid w:val="000D6CD9"/>
    <w:rsid w:val="000E218D"/>
    <w:rsid w:val="000E600E"/>
    <w:rsid w:val="0010624C"/>
    <w:rsid w:val="001528CE"/>
    <w:rsid w:val="00187065"/>
    <w:rsid w:val="00191A5E"/>
    <w:rsid w:val="00195876"/>
    <w:rsid w:val="00196076"/>
    <w:rsid w:val="001A502C"/>
    <w:rsid w:val="001D1E45"/>
    <w:rsid w:val="00214658"/>
    <w:rsid w:val="00224D87"/>
    <w:rsid w:val="002332CA"/>
    <w:rsid w:val="00251652"/>
    <w:rsid w:val="0025766F"/>
    <w:rsid w:val="00261AD6"/>
    <w:rsid w:val="002710B9"/>
    <w:rsid w:val="0027469C"/>
    <w:rsid w:val="002A03A5"/>
    <w:rsid w:val="002A5BE3"/>
    <w:rsid w:val="002B3106"/>
    <w:rsid w:val="002D0A12"/>
    <w:rsid w:val="002D55F5"/>
    <w:rsid w:val="002D6929"/>
    <w:rsid w:val="002E1462"/>
    <w:rsid w:val="002E18DC"/>
    <w:rsid w:val="003F43FE"/>
    <w:rsid w:val="00407700"/>
    <w:rsid w:val="00412511"/>
    <w:rsid w:val="004230E4"/>
    <w:rsid w:val="0043095F"/>
    <w:rsid w:val="00447C68"/>
    <w:rsid w:val="004506B1"/>
    <w:rsid w:val="004515C5"/>
    <w:rsid w:val="00456EB6"/>
    <w:rsid w:val="00467BAB"/>
    <w:rsid w:val="004932A9"/>
    <w:rsid w:val="004B00F7"/>
    <w:rsid w:val="004C3EFD"/>
    <w:rsid w:val="004F29D4"/>
    <w:rsid w:val="004F4846"/>
    <w:rsid w:val="0050545B"/>
    <w:rsid w:val="00512D81"/>
    <w:rsid w:val="00514D70"/>
    <w:rsid w:val="0053634C"/>
    <w:rsid w:val="005472B5"/>
    <w:rsid w:val="00547358"/>
    <w:rsid w:val="0057555B"/>
    <w:rsid w:val="00577E7C"/>
    <w:rsid w:val="00583A02"/>
    <w:rsid w:val="00597F83"/>
    <w:rsid w:val="005F1D21"/>
    <w:rsid w:val="00607011"/>
    <w:rsid w:val="00615725"/>
    <w:rsid w:val="00621F91"/>
    <w:rsid w:val="006509D4"/>
    <w:rsid w:val="006531AC"/>
    <w:rsid w:val="00673788"/>
    <w:rsid w:val="00687F13"/>
    <w:rsid w:val="006A4DBA"/>
    <w:rsid w:val="006B7088"/>
    <w:rsid w:val="006D0961"/>
    <w:rsid w:val="006D26FD"/>
    <w:rsid w:val="006E1BDA"/>
    <w:rsid w:val="00710C04"/>
    <w:rsid w:val="0071470A"/>
    <w:rsid w:val="00733B37"/>
    <w:rsid w:val="00740932"/>
    <w:rsid w:val="0076234A"/>
    <w:rsid w:val="00797F87"/>
    <w:rsid w:val="007E0C08"/>
    <w:rsid w:val="00812B9B"/>
    <w:rsid w:val="008463AE"/>
    <w:rsid w:val="00847F8A"/>
    <w:rsid w:val="0086066E"/>
    <w:rsid w:val="0086763E"/>
    <w:rsid w:val="008A12E6"/>
    <w:rsid w:val="008A3639"/>
    <w:rsid w:val="008C1A40"/>
    <w:rsid w:val="008C6B0F"/>
    <w:rsid w:val="008E6CD4"/>
    <w:rsid w:val="00913BED"/>
    <w:rsid w:val="00930031"/>
    <w:rsid w:val="009A19C0"/>
    <w:rsid w:val="009B3B8C"/>
    <w:rsid w:val="009C1351"/>
    <w:rsid w:val="009E09C2"/>
    <w:rsid w:val="009E49A5"/>
    <w:rsid w:val="00A12358"/>
    <w:rsid w:val="00A802BC"/>
    <w:rsid w:val="00A9387A"/>
    <w:rsid w:val="00AB4912"/>
    <w:rsid w:val="00AC4526"/>
    <w:rsid w:val="00AE7BD2"/>
    <w:rsid w:val="00AF0C11"/>
    <w:rsid w:val="00AF12CF"/>
    <w:rsid w:val="00AF17A0"/>
    <w:rsid w:val="00B0739D"/>
    <w:rsid w:val="00B24447"/>
    <w:rsid w:val="00B52126"/>
    <w:rsid w:val="00B551B6"/>
    <w:rsid w:val="00B679FC"/>
    <w:rsid w:val="00B84530"/>
    <w:rsid w:val="00BB1424"/>
    <w:rsid w:val="00BF5C63"/>
    <w:rsid w:val="00C334BF"/>
    <w:rsid w:val="00C40C48"/>
    <w:rsid w:val="00C4624A"/>
    <w:rsid w:val="00C54ADD"/>
    <w:rsid w:val="00C55B5C"/>
    <w:rsid w:val="00C61041"/>
    <w:rsid w:val="00C65A81"/>
    <w:rsid w:val="00C71EED"/>
    <w:rsid w:val="00C72D1A"/>
    <w:rsid w:val="00C7443C"/>
    <w:rsid w:val="00C76C13"/>
    <w:rsid w:val="00C84725"/>
    <w:rsid w:val="00C92758"/>
    <w:rsid w:val="00CA0E7E"/>
    <w:rsid w:val="00CA3D90"/>
    <w:rsid w:val="00CC3E5C"/>
    <w:rsid w:val="00CC421A"/>
    <w:rsid w:val="00CD3FB2"/>
    <w:rsid w:val="00CD4F17"/>
    <w:rsid w:val="00D035EB"/>
    <w:rsid w:val="00D141B2"/>
    <w:rsid w:val="00D32184"/>
    <w:rsid w:val="00D54476"/>
    <w:rsid w:val="00D56DF6"/>
    <w:rsid w:val="00D77534"/>
    <w:rsid w:val="00D80C50"/>
    <w:rsid w:val="00D97FE7"/>
    <w:rsid w:val="00DC179A"/>
    <w:rsid w:val="00DD42ED"/>
    <w:rsid w:val="00E1044A"/>
    <w:rsid w:val="00E17DFD"/>
    <w:rsid w:val="00E40F3A"/>
    <w:rsid w:val="00E55BDF"/>
    <w:rsid w:val="00E77D36"/>
    <w:rsid w:val="00EC31AB"/>
    <w:rsid w:val="00F074F6"/>
    <w:rsid w:val="00F5675A"/>
    <w:rsid w:val="00F77CF0"/>
    <w:rsid w:val="00F82DC9"/>
    <w:rsid w:val="00F90914"/>
    <w:rsid w:val="00FD5973"/>
    <w:rsid w:val="16092D1F"/>
    <w:rsid w:val="1D4327F8"/>
    <w:rsid w:val="24C61959"/>
    <w:rsid w:val="2B889127"/>
    <w:rsid w:val="2F16EA59"/>
    <w:rsid w:val="379EB8F2"/>
    <w:rsid w:val="3D559CD8"/>
    <w:rsid w:val="648604A9"/>
    <w:rsid w:val="68B00204"/>
    <w:rsid w:val="6C7E255E"/>
    <w:rsid w:val="7874A2B8"/>
    <w:rsid w:val="7A87156D"/>
    <w:rsid w:val="7E15A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1E35C8D"/>
  <w15:chartTrackingRefBased/>
  <w15:docId w15:val="{6A3AEE40-B2E6-435C-B8D7-68062FA8430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ali" w:default="1">
    <w:name w:val="Normal"/>
    <w:qFormat/>
    <w:rsid w:val="00B679FC"/>
    <w:pPr>
      <w:spacing w:after="120" w:line="240" w:lineRule="auto"/>
    </w:pPr>
  </w:style>
  <w:style w:type="paragraph" w:styleId="Otsikko1">
    <w:name w:val="heading 1"/>
    <w:basedOn w:val="Normaali"/>
    <w:next w:val="Normaali"/>
    <w:link w:val="Otsikko1Char"/>
    <w:uiPriority w:val="9"/>
    <w:qFormat/>
    <w:rsid w:val="00615725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b/>
      <w:color w:val="00702A" w:themeColor="accent1" w:themeShade="BF"/>
      <w:sz w:val="28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C65A81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00702A" w:themeColor="accent1" w:themeShade="BF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C65A81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004A1C" w:themeColor="accent1" w:themeShade="7F"/>
      <w:sz w:val="24"/>
      <w:szCs w:val="24"/>
    </w:rPr>
  </w:style>
  <w:style w:type="character" w:styleId="Kappaleenoletusfontti" w:default="1">
    <w:name w:val="Default Paragraph Font"/>
    <w:uiPriority w:val="1"/>
    <w:semiHidden/>
    <w:unhideWhenUsed/>
  </w:style>
  <w:style w:type="table" w:styleId="Normaalitaulukk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Eiluetteloa" w:default="1">
    <w:name w:val="No List"/>
    <w:uiPriority w:val="99"/>
    <w:semiHidden/>
    <w:unhideWhenUsed/>
  </w:style>
  <w:style w:type="paragraph" w:styleId="Yltunniste">
    <w:name w:val="header"/>
    <w:basedOn w:val="Eivli"/>
    <w:link w:val="YltunnisteChar"/>
    <w:uiPriority w:val="99"/>
    <w:unhideWhenUsed/>
    <w:rsid w:val="00EC31AB"/>
    <w:pPr>
      <w:tabs>
        <w:tab w:val="left" w:pos="5216"/>
        <w:tab w:val="left" w:pos="7825"/>
        <w:tab w:val="right" w:pos="9639"/>
      </w:tabs>
    </w:pPr>
    <w:rPr>
      <w:sz w:val="20"/>
    </w:rPr>
  </w:style>
  <w:style w:type="character" w:styleId="YltunnisteChar" w:customStyle="1">
    <w:name w:val="Ylätunniste Char"/>
    <w:basedOn w:val="Kappaleenoletusfontti"/>
    <w:link w:val="Yltunniste"/>
    <w:uiPriority w:val="99"/>
    <w:rsid w:val="00EC31AB"/>
    <w:rPr>
      <w:sz w:val="20"/>
    </w:rPr>
  </w:style>
  <w:style w:type="paragraph" w:styleId="Alatunniste">
    <w:name w:val="footer"/>
    <w:basedOn w:val="Eivli"/>
    <w:link w:val="AlatunnisteChar"/>
    <w:uiPriority w:val="99"/>
    <w:unhideWhenUsed/>
    <w:rsid w:val="002A03A5"/>
    <w:pPr>
      <w:tabs>
        <w:tab w:val="center" w:pos="4819"/>
        <w:tab w:val="right" w:pos="9638"/>
      </w:tabs>
    </w:pPr>
    <w:rPr>
      <w:spacing w:val="16"/>
      <w:sz w:val="18"/>
    </w:rPr>
  </w:style>
  <w:style w:type="character" w:styleId="AlatunnisteChar" w:customStyle="1">
    <w:name w:val="Alatunniste Char"/>
    <w:basedOn w:val="Kappaleenoletusfontti"/>
    <w:link w:val="Alatunniste"/>
    <w:uiPriority w:val="99"/>
    <w:rsid w:val="002A03A5"/>
    <w:rPr>
      <w:spacing w:val="16"/>
      <w:sz w:val="18"/>
    </w:rPr>
  </w:style>
  <w:style w:type="paragraph" w:styleId="Eivli">
    <w:name w:val="No Spacing"/>
    <w:uiPriority w:val="1"/>
    <w:qFormat/>
    <w:rsid w:val="00615725"/>
    <w:pPr>
      <w:spacing w:after="0" w:line="240" w:lineRule="auto"/>
    </w:pPr>
  </w:style>
  <w:style w:type="paragraph" w:styleId="Alaotsikko">
    <w:name w:val="Subtitle"/>
    <w:basedOn w:val="Normaali"/>
    <w:next w:val="Normaali"/>
    <w:link w:val="AlaotsikkoChar"/>
    <w:uiPriority w:val="11"/>
    <w:qFormat/>
    <w:rsid w:val="00196076"/>
    <w:pPr>
      <w:numPr>
        <w:ilvl w:val="1"/>
      </w:numPr>
      <w:spacing w:before="480" w:after="280"/>
    </w:pPr>
    <w:rPr>
      <w:rFonts w:eastAsiaTheme="minorEastAsia"/>
      <w:b/>
      <w:color w:val="000000" w:themeColor="text1"/>
    </w:rPr>
  </w:style>
  <w:style w:type="character" w:styleId="Otsikko1Char" w:customStyle="1">
    <w:name w:val="Otsikko 1 Char"/>
    <w:basedOn w:val="Kappaleenoletusfontti"/>
    <w:link w:val="Otsikko1"/>
    <w:uiPriority w:val="9"/>
    <w:rsid w:val="00615725"/>
    <w:rPr>
      <w:rFonts w:asciiTheme="majorHAnsi" w:hAnsiTheme="majorHAnsi" w:eastAsiaTheme="majorEastAsia" w:cstheme="majorBidi"/>
      <w:b/>
      <w:color w:val="00702A" w:themeColor="accent1" w:themeShade="BF"/>
      <w:sz w:val="28"/>
      <w:szCs w:val="32"/>
    </w:rPr>
  </w:style>
  <w:style w:type="character" w:styleId="AlaotsikkoChar" w:customStyle="1">
    <w:name w:val="Alaotsikko Char"/>
    <w:basedOn w:val="Kappaleenoletusfontti"/>
    <w:link w:val="Alaotsikko"/>
    <w:uiPriority w:val="11"/>
    <w:rsid w:val="00196076"/>
    <w:rPr>
      <w:rFonts w:eastAsiaTheme="minorEastAsia"/>
      <w:b/>
      <w:color w:val="000000" w:themeColor="text1"/>
    </w:rPr>
  </w:style>
  <w:style w:type="character" w:styleId="Hienovarainenkorostus">
    <w:name w:val="Subtle Emphasis"/>
    <w:basedOn w:val="Kappaleenoletusfontti"/>
    <w:uiPriority w:val="19"/>
    <w:qFormat/>
    <w:rsid w:val="00196076"/>
    <w:rPr>
      <w:i w:val="0"/>
      <w:iCs/>
      <w:color w:val="595959" w:themeColor="text1" w:themeTint="A6"/>
    </w:rPr>
  </w:style>
  <w:style w:type="character" w:styleId="Voimakaskorostus">
    <w:name w:val="Intense Emphasis"/>
    <w:basedOn w:val="Kappaleenoletusfontti"/>
    <w:uiPriority w:val="21"/>
    <w:qFormat/>
    <w:rsid w:val="00196076"/>
    <w:rPr>
      <w:b/>
      <w:i w:val="0"/>
      <w:iCs/>
      <w:color w:val="0072CE" w:themeColor="accent2"/>
    </w:rPr>
  </w:style>
  <w:style w:type="table" w:styleId="TaulukkoRuudukko">
    <w:name w:val="Table Grid"/>
    <w:basedOn w:val="Normaalitaulukko"/>
    <w:uiPriority w:val="39"/>
    <w:rsid w:val="002A03A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Eireunaviivaa" w:customStyle="1">
    <w:name w:val="Ei reunaviivaa"/>
    <w:aliases w:val="Metsähallitus"/>
    <w:basedOn w:val="Normaalitaulukko"/>
    <w:uiPriority w:val="99"/>
    <w:rsid w:val="002A03A5"/>
    <w:pPr>
      <w:spacing w:after="0" w:line="240" w:lineRule="auto"/>
    </w:pPr>
    <w:tblPr/>
  </w:style>
  <w:style w:type="character" w:styleId="Paikkamerkkiteksti">
    <w:name w:val="Placeholder Text"/>
    <w:basedOn w:val="Kappaleenoletusfontti"/>
    <w:uiPriority w:val="99"/>
    <w:semiHidden/>
    <w:rsid w:val="005472B5"/>
    <w:rPr>
      <w:color w:val="808080"/>
    </w:rPr>
  </w:style>
  <w:style w:type="paragraph" w:styleId="Leipteksti">
    <w:name w:val="Body Text"/>
    <w:basedOn w:val="Normaali"/>
    <w:link w:val="LeiptekstiChar"/>
    <w:uiPriority w:val="2"/>
    <w:rsid w:val="00407700"/>
    <w:pPr>
      <w:ind w:left="1304"/>
    </w:pPr>
  </w:style>
  <w:style w:type="character" w:styleId="LeiptekstiChar" w:customStyle="1">
    <w:name w:val="Leipäteksti Char"/>
    <w:basedOn w:val="Kappaleenoletusfontti"/>
    <w:link w:val="Leipteksti"/>
    <w:uiPriority w:val="2"/>
    <w:rsid w:val="00C61041"/>
  </w:style>
  <w:style w:type="paragraph" w:styleId="Luettelokappale">
    <w:name w:val="List Paragraph"/>
    <w:basedOn w:val="Normaali"/>
    <w:uiPriority w:val="34"/>
    <w:qFormat/>
    <w:rsid w:val="00C92758"/>
    <w:pPr>
      <w:ind w:left="720"/>
      <w:contextualSpacing/>
    </w:pPr>
  </w:style>
  <w:style w:type="paragraph" w:styleId="Asiakohta" w:customStyle="1">
    <w:name w:val="Asiakohta"/>
    <w:basedOn w:val="Luettelokappale"/>
    <w:next w:val="Leipteksti2"/>
    <w:uiPriority w:val="8"/>
    <w:qFormat/>
    <w:rsid w:val="0057555B"/>
    <w:pPr>
      <w:numPr>
        <w:numId w:val="1"/>
      </w:numPr>
      <w:spacing w:after="240"/>
      <w:ind w:left="357" w:hanging="357"/>
    </w:pPr>
  </w:style>
  <w:style w:type="paragraph" w:styleId="Leipteksti2">
    <w:name w:val="Body Text 2"/>
    <w:basedOn w:val="Normaali"/>
    <w:link w:val="Leipteksti2Char"/>
    <w:uiPriority w:val="3"/>
    <w:rsid w:val="00C92758"/>
    <w:pPr>
      <w:spacing w:after="220"/>
      <w:ind w:left="2608"/>
    </w:pPr>
  </w:style>
  <w:style w:type="character" w:styleId="Leipteksti2Char" w:customStyle="1">
    <w:name w:val="Leipäteksti 2 Char"/>
    <w:basedOn w:val="Kappaleenoletusfontti"/>
    <w:link w:val="Leipteksti2"/>
    <w:uiPriority w:val="3"/>
    <w:rsid w:val="00C92758"/>
  </w:style>
  <w:style w:type="table" w:styleId="Luettelotaulukko3-korostus1">
    <w:name w:val="List Table 3 Accent 1"/>
    <w:basedOn w:val="Normaalitaulukko"/>
    <w:uiPriority w:val="48"/>
    <w:rsid w:val="00710C04"/>
    <w:pPr>
      <w:spacing w:after="0" w:line="240" w:lineRule="auto"/>
    </w:pPr>
    <w:tblPr>
      <w:tblStyleRowBandSize w:val="1"/>
      <w:tblStyleColBandSize w:val="1"/>
      <w:tblBorders>
        <w:top w:val="single" w:color="009639" w:themeColor="accent1" w:sz="4" w:space="0"/>
        <w:left w:val="single" w:color="009639" w:themeColor="accent1" w:sz="4" w:space="0"/>
        <w:bottom w:val="single" w:color="009639" w:themeColor="accent1" w:sz="4" w:space="0"/>
        <w:right w:val="single" w:color="009639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639" w:themeFill="accent1"/>
      </w:tcPr>
    </w:tblStylePr>
    <w:tblStylePr w:type="lastRow">
      <w:rPr>
        <w:b/>
        <w:bCs/>
      </w:rPr>
      <w:tblPr/>
      <w:tcPr>
        <w:tcBorders>
          <w:top w:val="double" w:color="009639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9639" w:themeColor="accent1" w:sz="4" w:space="0"/>
          <w:right w:val="single" w:color="009639" w:themeColor="accent1" w:sz="4" w:space="0"/>
        </w:tcBorders>
      </w:tcPr>
    </w:tblStylePr>
    <w:tblStylePr w:type="band1Horz">
      <w:tblPr/>
      <w:tcPr>
        <w:tcBorders>
          <w:top w:val="single" w:color="009639" w:themeColor="accent1" w:sz="4" w:space="0"/>
          <w:bottom w:val="single" w:color="009639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9639" w:themeColor="accent1" w:sz="4" w:space="0"/>
          <w:left w:val="nil"/>
        </w:tcBorders>
      </w:tcPr>
    </w:tblStylePr>
    <w:tblStylePr w:type="swCell">
      <w:tblPr/>
      <w:tcPr>
        <w:tcBorders>
          <w:top w:val="double" w:color="009639" w:themeColor="accent1" w:sz="4" w:space="0"/>
          <w:right w:val="nil"/>
        </w:tcBorders>
      </w:tcPr>
    </w:tblStylePr>
  </w:style>
  <w:style w:type="character" w:styleId="Hyperlinkki">
    <w:name w:val="Hyperlink"/>
    <w:basedOn w:val="Kappaleenoletusfontti"/>
    <w:uiPriority w:val="99"/>
    <w:unhideWhenUsed/>
    <w:rsid w:val="00F77CF0"/>
    <w:rPr>
      <w:color w:val="6AD1E3" w:themeColor="hyperlink"/>
      <w:u w:val="single"/>
    </w:rPr>
  </w:style>
  <w:style w:type="character" w:styleId="Ratkaisematonmaininta1" w:customStyle="1">
    <w:name w:val="Ratkaisematon maininta1"/>
    <w:basedOn w:val="Kappaleenoletusfontti"/>
    <w:uiPriority w:val="99"/>
    <w:semiHidden/>
    <w:unhideWhenUsed/>
    <w:rsid w:val="00F77CF0"/>
    <w:rPr>
      <w:color w:val="808080"/>
      <w:shd w:val="clear" w:color="auto" w:fill="E6E6E6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913BED"/>
    <w:pPr>
      <w:spacing w:after="0"/>
    </w:pPr>
    <w:rPr>
      <w:rFonts w:ascii="Segoe UI" w:hAnsi="Segoe UI" w:cs="Segoe UI"/>
      <w:sz w:val="18"/>
      <w:szCs w:val="18"/>
    </w:rPr>
  </w:style>
  <w:style w:type="character" w:styleId="SelitetekstiChar" w:customStyle="1">
    <w:name w:val="Seliteteksti Char"/>
    <w:basedOn w:val="Kappaleenoletusfontti"/>
    <w:link w:val="Seliteteksti"/>
    <w:uiPriority w:val="99"/>
    <w:semiHidden/>
    <w:rsid w:val="00913BED"/>
    <w:rPr>
      <w:rFonts w:ascii="Segoe UI" w:hAnsi="Segoe UI" w:cs="Segoe UI"/>
      <w:sz w:val="18"/>
      <w:szCs w:val="18"/>
    </w:rPr>
  </w:style>
  <w:style w:type="character" w:styleId="Kommentinviite">
    <w:name w:val="annotation reference"/>
    <w:basedOn w:val="Kappaleenoletusfontti"/>
    <w:uiPriority w:val="99"/>
    <w:semiHidden/>
    <w:unhideWhenUsed/>
    <w:rsid w:val="00913BED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913BED"/>
    <w:rPr>
      <w:sz w:val="20"/>
      <w:szCs w:val="20"/>
    </w:rPr>
  </w:style>
  <w:style w:type="character" w:styleId="KommentintekstiChar" w:customStyle="1">
    <w:name w:val="Kommentin teksti Char"/>
    <w:basedOn w:val="Kappaleenoletusfontti"/>
    <w:link w:val="Kommentinteksti"/>
    <w:uiPriority w:val="99"/>
    <w:semiHidden/>
    <w:rsid w:val="00913BED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913BED"/>
    <w:rPr>
      <w:b/>
      <w:bCs/>
    </w:rPr>
  </w:style>
  <w:style w:type="character" w:styleId="KommentinotsikkoChar" w:customStyle="1">
    <w:name w:val="Kommentin otsikko Char"/>
    <w:basedOn w:val="KommentintekstiChar"/>
    <w:link w:val="Kommentinotsikko"/>
    <w:uiPriority w:val="99"/>
    <w:semiHidden/>
    <w:rsid w:val="00913BED"/>
    <w:rPr>
      <w:b/>
      <w:bCs/>
      <w:sz w:val="20"/>
      <w:szCs w:val="20"/>
    </w:rPr>
  </w:style>
  <w:style w:type="character" w:styleId="Otsikko2Char" w:customStyle="1">
    <w:name w:val="Otsikko 2 Char"/>
    <w:basedOn w:val="Kappaleenoletusfontti"/>
    <w:link w:val="Otsikko2"/>
    <w:uiPriority w:val="9"/>
    <w:rsid w:val="00C65A81"/>
    <w:rPr>
      <w:rFonts w:asciiTheme="majorHAnsi" w:hAnsiTheme="majorHAnsi" w:eastAsiaTheme="majorEastAsia" w:cstheme="majorBidi"/>
      <w:color w:val="00702A" w:themeColor="accent1" w:themeShade="BF"/>
      <w:sz w:val="26"/>
      <w:szCs w:val="26"/>
    </w:rPr>
  </w:style>
  <w:style w:type="character" w:styleId="Otsikko3Char" w:customStyle="1">
    <w:name w:val="Otsikko 3 Char"/>
    <w:basedOn w:val="Kappaleenoletusfontti"/>
    <w:link w:val="Otsikko3"/>
    <w:uiPriority w:val="9"/>
    <w:rsid w:val="00C65A81"/>
    <w:rPr>
      <w:rFonts w:asciiTheme="majorHAnsi" w:hAnsiTheme="majorHAnsi" w:eastAsiaTheme="majorEastAsia" w:cstheme="majorBidi"/>
      <w:color w:val="004A1C" w:themeColor="accent1" w:themeShade="7F"/>
      <w:sz w:val="24"/>
      <w:szCs w:val="24"/>
    </w:rPr>
  </w:style>
  <w:style w:type="paragraph" w:styleId="Muutos">
    <w:name w:val="Revision"/>
    <w:hidden/>
    <w:uiPriority w:val="99"/>
    <w:semiHidden/>
    <w:rsid w:val="00583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1/relationships/people" Target="peop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etsahallitus\Templates\Mets&#228;hallitus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Metsähallitus colors 2016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9639"/>
      </a:accent1>
      <a:accent2>
        <a:srgbClr val="0072CE"/>
      </a:accent2>
      <a:accent3>
        <a:srgbClr val="6C4D2B"/>
      </a:accent3>
      <a:accent4>
        <a:srgbClr val="84BD00"/>
      </a:accent4>
      <a:accent5>
        <a:srgbClr val="00A9CE"/>
      </a:accent5>
      <a:accent6>
        <a:srgbClr val="EADA24"/>
      </a:accent6>
      <a:hlink>
        <a:srgbClr val="6AD1E3"/>
      </a:hlink>
      <a:folHlink>
        <a:srgbClr val="916B41"/>
      </a:folHlink>
    </a:clrScheme>
    <a:fontScheme name="Metsähallitus Trebuchet MS font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1DEEA38C35985429457B658CDD05364" ma:contentTypeVersion="6" ma:contentTypeDescription="Luo uusi asiakirja." ma:contentTypeScope="" ma:versionID="3200d7795a9de80e272209d3663c54c3">
  <xsd:schema xmlns:xsd="http://www.w3.org/2001/XMLSchema" xmlns:xs="http://www.w3.org/2001/XMLSchema" xmlns:p="http://schemas.microsoft.com/office/2006/metadata/properties" xmlns:ns2="d595d0f9-fd76-4680-84aa-cd3f720faa14" xmlns:ns3="9d62d2aa-e2dd-479d-ad6f-cca80310f173" targetNamespace="http://schemas.microsoft.com/office/2006/metadata/properties" ma:root="true" ma:fieldsID="e1ba4c3489ccdba7412231d70ccf2db3" ns2:_="" ns3:_="">
    <xsd:import namespace="d595d0f9-fd76-4680-84aa-cd3f720faa14"/>
    <xsd:import namespace="9d62d2aa-e2dd-479d-ad6f-cca80310f1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5d0f9-fd76-4680-84aa-cd3f720faa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2d2aa-e2dd-479d-ad6f-cca80310f1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8152CD-1E87-4BF0-A82E-05B84693E1A8}"/>
</file>

<file path=customXml/itemProps2.xml><?xml version="1.0" encoding="utf-8"?>
<ds:datastoreItem xmlns:ds="http://schemas.openxmlformats.org/officeDocument/2006/customXml" ds:itemID="{408857C5-09AB-4C51-A177-131C652AB4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009134-44EE-4ED5-810A-7EF9541062DD}">
  <ds:schemaRefs>
    <ds:schemaRef ds:uri="http://purl.org/dc/dcmitype/"/>
    <ds:schemaRef ds:uri="http://schemas.microsoft.com/office/infopath/2007/PartnerControls"/>
    <ds:schemaRef ds:uri="http://www.w3.org/XML/1998/namespace"/>
    <ds:schemaRef ds:uri="8dcdc354-766b-443a-bb27-afa0a152ae16"/>
    <ds:schemaRef ds:uri="5cf55f43-4cac-4d4f-a4bc-182d557f7149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Metsähallitus</ap:Template>
  <ap:Application>Microsoft Word for the web</ap:Application>
  <ap:DocSecurity>0</ap:DocSecurity>
  <ap:ScaleCrop>false</ap:ScaleCrop>
  <ap:Company>Fujitsu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 Saarisilta</dc:creator>
  <cp:keywords/>
  <dc:description/>
  <cp:lastModifiedBy>Viitamäki Anna</cp:lastModifiedBy>
  <cp:revision>10</cp:revision>
  <cp:lastPrinted>2018-05-15T14:56:00Z</cp:lastPrinted>
  <dcterms:created xsi:type="dcterms:W3CDTF">2018-06-19T05:04:00Z</dcterms:created>
  <dcterms:modified xsi:type="dcterms:W3CDTF">2025-10-29T08:50:12Z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0x010100C1DEEA38C35985429457B658CDD05364</vt:lpwstr>
  </property>
  <property fmtid="{D5CDD505-2E9C-101B-9397-08002B2CF9AE}" pid="3" name="TaxKeyword">
    <vt:lpwstr/>
  </property>
  <property fmtid="{D5CDD505-2E9C-101B-9397-08002B2CF9AE}" pid="4" name="Order">
    <vt:r8>2600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MediaServiceImageTags">
    <vt:lpwstr/>
  </property>
  <property fmtid="{D5CDD505-2E9C-101B-9397-08002B2CF9AE}" pid="12" name="docLang">
    <vt:lpwstr>fi</vt:lpwstr>
  </property>
</Properties>
</file>